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0C" w:rsidRPr="00100C8D" w:rsidRDefault="0010270C" w:rsidP="004734F7">
      <w:pPr>
        <w:spacing w:after="0" w:line="240" w:lineRule="auto"/>
        <w:ind w:left="2831" w:firstLine="1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bookmark1"/>
    </w:p>
    <w:bookmarkEnd w:id="0"/>
    <w:p w:rsidR="0010270C" w:rsidRDefault="0010270C" w:rsidP="00150CD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150CD5">
        <w:rPr>
          <w:rFonts w:ascii="Times New Roman" w:hAnsi="Times New Roman" w:cs="Times New Roman"/>
          <w:b/>
          <w:bCs/>
          <w:sz w:val="26"/>
          <w:szCs w:val="26"/>
        </w:rPr>
        <w:t>Антикоррупционные стандарты</w:t>
      </w:r>
      <w:bookmarkStart w:id="1" w:name="sub_1100"/>
      <w:r w:rsidRPr="00150C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10270C" w:rsidRDefault="0010270C" w:rsidP="00150CD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муниципального бюджетного</w:t>
      </w:r>
      <w:r w:rsidRPr="00150CD5">
        <w:rPr>
          <w:rFonts w:ascii="Times New Roman" w:hAnsi="Times New Roman" w:cs="Times New Roman"/>
          <w:b/>
          <w:bCs/>
          <w:sz w:val="26"/>
          <w:szCs w:val="26"/>
        </w:rPr>
        <w:t xml:space="preserve"> общеобразовательно</w:t>
      </w:r>
      <w:r>
        <w:rPr>
          <w:rFonts w:ascii="Times New Roman" w:hAnsi="Times New Roman" w:cs="Times New Roman"/>
          <w:b/>
          <w:bCs/>
          <w:sz w:val="26"/>
          <w:szCs w:val="26"/>
        </w:rPr>
        <w:t>го</w:t>
      </w:r>
      <w:r w:rsidRPr="00150CD5">
        <w:rPr>
          <w:rFonts w:ascii="Times New Roman" w:hAnsi="Times New Roman" w:cs="Times New Roman"/>
          <w:b/>
          <w:bCs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150C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10270C" w:rsidRPr="00150CD5" w:rsidRDefault="0010270C" w:rsidP="00150CD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150CD5">
        <w:rPr>
          <w:rFonts w:ascii="Times New Roman" w:hAnsi="Times New Roman" w:cs="Times New Roman"/>
          <w:b/>
          <w:bCs/>
          <w:sz w:val="26"/>
          <w:szCs w:val="26"/>
        </w:rPr>
        <w:t>«Основная общеобразовательная школа №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7</w:t>
      </w:r>
      <w:r w:rsidRPr="00150CD5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10270C" w:rsidRPr="00100C8D" w:rsidRDefault="0010270C" w:rsidP="00750158">
      <w:pPr>
        <w:pStyle w:val="Heading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</w:p>
    <w:p w:rsidR="0010270C" w:rsidRDefault="0010270C" w:rsidP="00750158">
      <w:pPr>
        <w:pStyle w:val="Heading1"/>
        <w:spacing w:before="0" w:after="0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100C8D">
        <w:rPr>
          <w:rFonts w:ascii="Times New Roman" w:hAnsi="Times New Roman" w:cs="Times New Roman"/>
          <w:color w:val="auto"/>
          <w:sz w:val="26"/>
          <w:szCs w:val="26"/>
        </w:rPr>
        <w:t>I. Общие положения</w:t>
      </w:r>
    </w:p>
    <w:p w:rsidR="0010270C" w:rsidRPr="00100C8D" w:rsidRDefault="0010270C" w:rsidP="00150C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bookmarkStart w:id="2" w:name="sub_1111"/>
      <w:bookmarkEnd w:id="1"/>
      <w:r w:rsidRPr="00100C8D">
        <w:rPr>
          <w:rFonts w:ascii="Times New Roman" w:hAnsi="Times New Roman" w:cs="Times New Roman"/>
          <w:sz w:val="26"/>
          <w:szCs w:val="26"/>
        </w:rPr>
        <w:t>1</w:t>
      </w:r>
      <w:r w:rsidRPr="00150CD5">
        <w:rPr>
          <w:rFonts w:ascii="Times New Roman" w:hAnsi="Times New Roman" w:cs="Times New Roman"/>
          <w:sz w:val="26"/>
          <w:szCs w:val="26"/>
        </w:rPr>
        <w:t>.1. Антикоррупционные стандарты муниципального бюджетного общеобразовательного учреждения «Основная общеобразовательная школа №</w:t>
      </w:r>
      <w:r>
        <w:rPr>
          <w:rFonts w:ascii="Times New Roman" w:hAnsi="Times New Roman" w:cs="Times New Roman"/>
          <w:sz w:val="26"/>
          <w:szCs w:val="26"/>
        </w:rPr>
        <w:t xml:space="preserve"> 7</w:t>
      </w:r>
      <w:r w:rsidRPr="00150CD5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0C8D">
        <w:rPr>
          <w:rFonts w:ascii="Times New Roman" w:hAnsi="Times New Roman" w:cs="Times New Roman"/>
          <w:sz w:val="26"/>
          <w:szCs w:val="26"/>
        </w:rPr>
        <w:t xml:space="preserve">(далее -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</w:t>
      </w:r>
      <w:r w:rsidRPr="00150CD5">
        <w:rPr>
          <w:rFonts w:ascii="Times New Roman" w:hAnsi="Times New Roman" w:cs="Times New Roman"/>
          <w:sz w:val="26"/>
          <w:szCs w:val="26"/>
        </w:rPr>
        <w:t>муниципального бюджетного общеобразовательного учреждения «Основная общеобразовательная школа №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150CD5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(далее - </w:t>
      </w:r>
      <w:r w:rsidRPr="004B0537">
        <w:rPr>
          <w:rFonts w:ascii="Times New Roman" w:hAnsi="Times New Roman" w:cs="Times New Roman"/>
          <w:sz w:val="26"/>
          <w:szCs w:val="26"/>
        </w:rPr>
        <w:t>МБОУ «ООШ №</w:t>
      </w:r>
      <w:r>
        <w:rPr>
          <w:rFonts w:ascii="Times New Roman" w:hAnsi="Times New Roman" w:cs="Times New Roman"/>
          <w:sz w:val="26"/>
          <w:szCs w:val="26"/>
        </w:rPr>
        <w:t xml:space="preserve"> 7</w:t>
      </w:r>
      <w:r w:rsidRPr="004B0537">
        <w:rPr>
          <w:rFonts w:ascii="Times New Roman" w:hAnsi="Times New Roman" w:cs="Times New Roman"/>
          <w:sz w:val="26"/>
          <w:szCs w:val="26"/>
        </w:rPr>
        <w:t>»</w:t>
      </w:r>
      <w:r w:rsidRPr="00100C8D">
        <w:rPr>
          <w:rFonts w:ascii="Times New Roman" w:hAnsi="Times New Roman" w:cs="Times New Roman"/>
          <w:sz w:val="26"/>
          <w:szCs w:val="26"/>
        </w:rPr>
        <w:t>).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112"/>
      <w:bookmarkEnd w:id="2"/>
      <w:r w:rsidRPr="00100C8D">
        <w:rPr>
          <w:rFonts w:ascii="Times New Roman" w:hAnsi="Times New Roman" w:cs="Times New Roman"/>
          <w:sz w:val="26"/>
          <w:szCs w:val="26"/>
        </w:rPr>
        <w:t>1.2. Задачами внедрения Антикоррупционных стандартов являются:</w:t>
      </w:r>
    </w:p>
    <w:bookmarkEnd w:id="3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- повышение открытости и прозрачности деятельности </w:t>
      </w:r>
      <w:r>
        <w:rPr>
          <w:rFonts w:ascii="Times New Roman" w:hAnsi="Times New Roman" w:cs="Times New Roman"/>
          <w:sz w:val="26"/>
          <w:szCs w:val="26"/>
        </w:rPr>
        <w:t>МБОУ «ООШ № 7</w:t>
      </w:r>
      <w:r w:rsidRPr="004B0537">
        <w:rPr>
          <w:rFonts w:ascii="Times New Roman" w:hAnsi="Times New Roman" w:cs="Times New Roman"/>
          <w:sz w:val="26"/>
          <w:szCs w:val="26"/>
        </w:rPr>
        <w:t>»</w:t>
      </w:r>
      <w:r w:rsidRPr="00100C8D">
        <w:rPr>
          <w:rFonts w:ascii="Times New Roman" w:hAnsi="Times New Roman" w:cs="Times New Roman"/>
          <w:sz w:val="26"/>
          <w:szCs w:val="26"/>
        </w:rPr>
        <w:t>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- создание эффективного механизма профилактики коррупционных проявлений, минимизации рисков вовлечения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и ее работников в коррупционную деятельность;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- формирование у работников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негативного отношения к коррупционным проявлениям, а также навыков антикоррупционного поведения;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- минимизация имущественного и репутационного ущерба путем предотвращения коррупционных действий.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270C" w:rsidRPr="00100C8D" w:rsidRDefault="0010270C" w:rsidP="002B1FE3">
      <w:pPr>
        <w:pStyle w:val="Heading1"/>
        <w:spacing w:before="0" w:after="0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bookmarkStart w:id="4" w:name="sub_1200"/>
      <w:r w:rsidRPr="00100C8D">
        <w:rPr>
          <w:rFonts w:ascii="Times New Roman" w:hAnsi="Times New Roman" w:cs="Times New Roman"/>
          <w:color w:val="auto"/>
          <w:sz w:val="26"/>
          <w:szCs w:val="26"/>
        </w:rPr>
        <w:t xml:space="preserve">II. Должностные лица </w:t>
      </w:r>
      <w:r>
        <w:rPr>
          <w:rFonts w:ascii="Times New Roman" w:hAnsi="Times New Roman" w:cs="Times New Roman"/>
          <w:color w:val="auto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color w:val="auto"/>
          <w:sz w:val="26"/>
          <w:szCs w:val="26"/>
        </w:rPr>
        <w:t>, ответственные за внедрение Антикоррупционных стандартов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221"/>
      <w:bookmarkEnd w:id="4"/>
      <w:r w:rsidRPr="00100C8D">
        <w:rPr>
          <w:rFonts w:ascii="Times New Roman" w:hAnsi="Times New Roman" w:cs="Times New Roman"/>
          <w:sz w:val="26"/>
          <w:szCs w:val="26"/>
        </w:rPr>
        <w:t xml:space="preserve">2.1. Реализацию мер, направленных на внедрение Антикоррупционных стандартов в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, осуществляют руководитель, заместитель руководителя, работник либо должностное лицо, ответственное за работу по профилактике коррупционных и иных правонарушений в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>.</w:t>
      </w:r>
    </w:p>
    <w:bookmarkEnd w:id="5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270C" w:rsidRPr="00100C8D" w:rsidRDefault="0010270C" w:rsidP="002B1FE3">
      <w:pPr>
        <w:pStyle w:val="Heading1"/>
        <w:spacing w:before="0" w:after="0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bookmarkStart w:id="6" w:name="sub_1300"/>
      <w:r w:rsidRPr="00100C8D">
        <w:rPr>
          <w:rFonts w:ascii="Times New Roman" w:hAnsi="Times New Roman" w:cs="Times New Roman"/>
          <w:color w:val="auto"/>
          <w:sz w:val="26"/>
          <w:szCs w:val="26"/>
        </w:rPr>
        <w:t>III. Принципы Антикоррупционных стандартов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331"/>
      <w:bookmarkEnd w:id="6"/>
      <w:r w:rsidRPr="00100C8D">
        <w:rPr>
          <w:rFonts w:ascii="Times New Roman" w:hAnsi="Times New Roman" w:cs="Times New Roman"/>
          <w:sz w:val="26"/>
          <w:szCs w:val="26"/>
        </w:rPr>
        <w:t>3.1. Антикоррупционные стандарты основываются на следующих принципах:</w:t>
      </w:r>
    </w:p>
    <w:bookmarkEnd w:id="7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- законность;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- открытость и прозрачность деятельности;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- добросовестная конкуренция;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- приоритетное применение мер по предупреждению коррупции;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- сотрудничество с институтами гражданского общества, международными </w:t>
      </w:r>
      <w:r>
        <w:rPr>
          <w:rFonts w:ascii="Times New Roman" w:hAnsi="Times New Roman" w:cs="Times New Roman"/>
          <w:sz w:val="26"/>
          <w:szCs w:val="26"/>
        </w:rPr>
        <w:t>организация</w:t>
      </w:r>
      <w:r w:rsidRPr="00100C8D">
        <w:rPr>
          <w:rFonts w:ascii="Times New Roman" w:hAnsi="Times New Roman" w:cs="Times New Roman"/>
          <w:sz w:val="26"/>
          <w:szCs w:val="26"/>
        </w:rPr>
        <w:t>ми и физическими лицами;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- постоянный контроль и мониторинг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0C8D">
        <w:rPr>
          <w:rFonts w:ascii="Times New Roman" w:hAnsi="Times New Roman" w:cs="Times New Roman"/>
          <w:sz w:val="26"/>
          <w:szCs w:val="26"/>
        </w:rPr>
        <w:t>исполнения Антикоррупционных стандартов.</w:t>
      </w:r>
    </w:p>
    <w:p w:rsidR="0010270C" w:rsidRDefault="0010270C" w:rsidP="002B5094">
      <w:pPr>
        <w:pStyle w:val="Heading1"/>
        <w:spacing w:before="0" w:after="0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bookmarkStart w:id="8" w:name="sub_1400"/>
    </w:p>
    <w:p w:rsidR="0010270C" w:rsidRPr="002B5094" w:rsidRDefault="0010270C" w:rsidP="002B5094">
      <w:pPr>
        <w:pStyle w:val="Heading1"/>
        <w:spacing w:before="0" w:after="0"/>
        <w:ind w:firstLine="709"/>
        <w:rPr>
          <w:rFonts w:cs="Times New Roman"/>
        </w:rPr>
      </w:pPr>
      <w:r w:rsidRPr="00100C8D">
        <w:rPr>
          <w:rFonts w:ascii="Times New Roman" w:hAnsi="Times New Roman" w:cs="Times New Roman"/>
          <w:color w:val="auto"/>
          <w:sz w:val="26"/>
          <w:szCs w:val="26"/>
        </w:rPr>
        <w:t>I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V. Мероприятия, направленные на </w:t>
      </w:r>
      <w:r w:rsidRPr="00100C8D">
        <w:rPr>
          <w:rFonts w:ascii="Times New Roman" w:hAnsi="Times New Roman" w:cs="Times New Roman"/>
          <w:color w:val="auto"/>
          <w:sz w:val="26"/>
          <w:szCs w:val="26"/>
        </w:rPr>
        <w:t>предупреждение коррупции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1441"/>
      <w:bookmarkEnd w:id="8"/>
      <w:r w:rsidRPr="00100C8D">
        <w:rPr>
          <w:rFonts w:ascii="Times New Roman" w:hAnsi="Times New Roman" w:cs="Times New Roman"/>
          <w:sz w:val="26"/>
          <w:szCs w:val="26"/>
        </w:rPr>
        <w:t xml:space="preserve">4.1. Реализация мероприятий по предупреждению коррупции в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осуществляется в соответствии с утверждаемым руководителем планом противодействия коррупции.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442"/>
      <w:bookmarkEnd w:id="9"/>
      <w:r w:rsidRPr="00100C8D">
        <w:rPr>
          <w:rFonts w:ascii="Times New Roman" w:hAnsi="Times New Roman" w:cs="Times New Roman"/>
          <w:sz w:val="26"/>
          <w:szCs w:val="26"/>
        </w:rPr>
        <w:t>4.2. Мероприятиями, направленными на предупреждение коррупции, являются:</w:t>
      </w:r>
    </w:p>
    <w:bookmarkEnd w:id="10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4.2.1. Предотвращение, выявление и урегулирование конфликта интересов, стороной которого являются работники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>.</w:t>
      </w:r>
    </w:p>
    <w:p w:rsidR="0010270C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В целях предотвращения, выявления и урегулирования конфликта интересов руководитель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утверждает перечень должностей, исполнение обязанностей по которым связано с коррупционными рисками (далее -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100C8D">
        <w:rPr>
          <w:rFonts w:ascii="Times New Roman" w:hAnsi="Times New Roman" w:cs="Times New Roman"/>
          <w:sz w:val="26"/>
          <w:szCs w:val="26"/>
        </w:rPr>
        <w:t>еречень)</w:t>
      </w:r>
      <w:bookmarkStart w:id="11" w:name="sub_144213"/>
      <w:r>
        <w:rPr>
          <w:rFonts w:ascii="Times New Roman" w:hAnsi="Times New Roman" w:cs="Times New Roman"/>
          <w:sz w:val="26"/>
          <w:szCs w:val="26"/>
        </w:rPr>
        <w:t>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100C8D">
        <w:rPr>
          <w:rFonts w:ascii="Times New Roman" w:hAnsi="Times New Roman" w:cs="Times New Roman"/>
          <w:sz w:val="26"/>
          <w:szCs w:val="26"/>
        </w:rPr>
        <w:t>еречень вк</w:t>
      </w:r>
      <w:r>
        <w:rPr>
          <w:rFonts w:ascii="Times New Roman" w:hAnsi="Times New Roman" w:cs="Times New Roman"/>
          <w:sz w:val="26"/>
          <w:szCs w:val="26"/>
        </w:rPr>
        <w:t xml:space="preserve">лючаются должности руководителя, </w:t>
      </w:r>
      <w:r w:rsidRPr="00100C8D">
        <w:rPr>
          <w:rFonts w:ascii="Times New Roman" w:hAnsi="Times New Roman" w:cs="Times New Roman"/>
          <w:sz w:val="26"/>
          <w:szCs w:val="26"/>
        </w:rPr>
        <w:t>замест</w:t>
      </w:r>
      <w:r>
        <w:rPr>
          <w:rFonts w:ascii="Times New Roman" w:hAnsi="Times New Roman" w:cs="Times New Roman"/>
          <w:sz w:val="26"/>
          <w:szCs w:val="26"/>
        </w:rPr>
        <w:t>ителя руководителя</w:t>
      </w:r>
      <w:r w:rsidRPr="00100C8D">
        <w:rPr>
          <w:rFonts w:ascii="Times New Roman" w:hAnsi="Times New Roman" w:cs="Times New Roman"/>
          <w:sz w:val="26"/>
          <w:szCs w:val="26"/>
        </w:rPr>
        <w:t xml:space="preserve">, а также иные должности работников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100C8D">
        <w:rPr>
          <w:rFonts w:ascii="Times New Roman" w:hAnsi="Times New Roman" w:cs="Times New Roman"/>
          <w:sz w:val="26"/>
          <w:szCs w:val="26"/>
        </w:rPr>
        <w:t>по согласованию с отделом правового обеспечения и кадровой службы департамента образования администрации Старооскольского городского округа Белгородской области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100C8D">
        <w:rPr>
          <w:rFonts w:ascii="Times New Roman" w:hAnsi="Times New Roman" w:cs="Times New Roman"/>
          <w:sz w:val="26"/>
          <w:szCs w:val="26"/>
        </w:rPr>
        <w:t>, осуществляющих исполнение обязанностей, связанных с коррупционными рисками.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44214"/>
      <w:bookmarkEnd w:id="11"/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направляет копию перечня в течение 5 (пяти) рабочих дней со дня его утверждения в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100C8D">
        <w:rPr>
          <w:rFonts w:ascii="Times New Roman" w:hAnsi="Times New Roman" w:cs="Times New Roman"/>
          <w:sz w:val="26"/>
          <w:szCs w:val="26"/>
        </w:rPr>
        <w:t>тдел правового обеспечения и кадровой службы департамента образования администрации Старооскольского городского округа Белгородской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(далее – Отдел департамента)</w:t>
      </w:r>
      <w:r w:rsidRPr="00100C8D">
        <w:rPr>
          <w:rFonts w:ascii="Times New Roman" w:hAnsi="Times New Roman" w:cs="Times New Roman"/>
          <w:sz w:val="26"/>
          <w:szCs w:val="26"/>
        </w:rPr>
        <w:t>.</w:t>
      </w:r>
    </w:p>
    <w:bookmarkEnd w:id="12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Лица, занимающие должности, включенные в перечень, ежегодно до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00C8D">
        <w:rPr>
          <w:rFonts w:ascii="Times New Roman" w:hAnsi="Times New Roman" w:cs="Times New Roman"/>
          <w:sz w:val="26"/>
          <w:szCs w:val="26"/>
        </w:rPr>
        <w:t xml:space="preserve">30 апреля года, следующего за отчетным, представляют декларацию конфликта интересов (далее - декларация) по форме согласно </w:t>
      </w:r>
      <w:hyperlink w:anchor="sub_11000" w:history="1">
        <w:r w:rsidRPr="00100C8D">
          <w:rPr>
            <w:rStyle w:val="a"/>
            <w:rFonts w:ascii="Times New Roman" w:hAnsi="Times New Roman" w:cs="Times New Roman"/>
            <w:sz w:val="26"/>
            <w:szCs w:val="26"/>
          </w:rPr>
          <w:t>приложению 1</w:t>
        </w:r>
      </w:hyperlink>
      <w:r w:rsidRPr="00100C8D">
        <w:rPr>
          <w:rFonts w:ascii="Times New Roman" w:hAnsi="Times New Roman" w:cs="Times New Roman"/>
          <w:sz w:val="26"/>
          <w:szCs w:val="26"/>
        </w:rPr>
        <w:t xml:space="preserve"> к настоящим Антикоррупционным стандартам.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144216"/>
      <w:r w:rsidRPr="00100C8D">
        <w:rPr>
          <w:rFonts w:ascii="Times New Roman" w:hAnsi="Times New Roman" w:cs="Times New Roman"/>
          <w:sz w:val="26"/>
          <w:szCs w:val="26"/>
        </w:rPr>
        <w:t xml:space="preserve">Работники представляют декларацию руководителю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>, руководитель представля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00C8D">
        <w:rPr>
          <w:rFonts w:ascii="Times New Roman" w:hAnsi="Times New Roman" w:cs="Times New Roman"/>
          <w:sz w:val="26"/>
          <w:szCs w:val="26"/>
        </w:rPr>
        <w:t>т декларацию в департамент</w:t>
      </w:r>
      <w:r>
        <w:rPr>
          <w:rFonts w:ascii="Times New Roman" w:hAnsi="Times New Roman" w:cs="Times New Roman"/>
          <w:sz w:val="26"/>
          <w:szCs w:val="26"/>
        </w:rPr>
        <w:t xml:space="preserve"> образования </w:t>
      </w:r>
      <w:r w:rsidRPr="00100C8D">
        <w:rPr>
          <w:rFonts w:ascii="Times New Roman" w:hAnsi="Times New Roman" w:cs="Times New Roman"/>
          <w:sz w:val="26"/>
          <w:szCs w:val="26"/>
        </w:rPr>
        <w:t>администрации Старооскольского городского округа Белгородской области.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144217"/>
      <w:bookmarkEnd w:id="13"/>
      <w:r w:rsidRPr="00100C8D">
        <w:rPr>
          <w:rFonts w:ascii="Times New Roman" w:hAnsi="Times New Roman" w:cs="Times New Roman"/>
          <w:sz w:val="26"/>
          <w:szCs w:val="26"/>
        </w:rPr>
        <w:t xml:space="preserve">Решение по декларации </w:t>
      </w:r>
      <w:r>
        <w:rPr>
          <w:rFonts w:ascii="Times New Roman" w:hAnsi="Times New Roman" w:cs="Times New Roman"/>
          <w:sz w:val="26"/>
          <w:szCs w:val="26"/>
        </w:rPr>
        <w:t xml:space="preserve">работника </w:t>
      </w:r>
      <w:r w:rsidRPr="00100C8D">
        <w:rPr>
          <w:rFonts w:ascii="Times New Roman" w:hAnsi="Times New Roman" w:cs="Times New Roman"/>
          <w:sz w:val="26"/>
          <w:szCs w:val="26"/>
        </w:rPr>
        <w:t xml:space="preserve">принимается руководителем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, а в случае предоставления декларации руководителем </w:t>
      </w:r>
      <w:r>
        <w:rPr>
          <w:rFonts w:ascii="Times New Roman" w:hAnsi="Times New Roman" w:cs="Times New Roman"/>
          <w:sz w:val="26"/>
          <w:szCs w:val="26"/>
        </w:rPr>
        <w:t xml:space="preserve">– начальником </w:t>
      </w:r>
      <w:r w:rsidRPr="00100C8D">
        <w:rPr>
          <w:rFonts w:ascii="Times New Roman" w:hAnsi="Times New Roman" w:cs="Times New Roman"/>
          <w:sz w:val="26"/>
          <w:szCs w:val="26"/>
        </w:rPr>
        <w:t>департамента</w:t>
      </w:r>
      <w:r>
        <w:rPr>
          <w:rFonts w:ascii="Times New Roman" w:hAnsi="Times New Roman" w:cs="Times New Roman"/>
          <w:sz w:val="26"/>
          <w:szCs w:val="26"/>
        </w:rPr>
        <w:t xml:space="preserve"> образования </w:t>
      </w:r>
      <w:r w:rsidRPr="00100C8D">
        <w:rPr>
          <w:rFonts w:ascii="Times New Roman" w:hAnsi="Times New Roman" w:cs="Times New Roman"/>
          <w:sz w:val="26"/>
          <w:szCs w:val="26"/>
        </w:rPr>
        <w:t>администрации Старооскольского городского округа Белгородской области.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144218"/>
      <w:bookmarkEnd w:id="14"/>
      <w:r w:rsidRPr="00100C8D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обеспечивает направление в департамент информации о выявленных случаях возникновения (возможности возникновения) к</w:t>
      </w:r>
      <w:r>
        <w:rPr>
          <w:rFonts w:ascii="Times New Roman" w:hAnsi="Times New Roman" w:cs="Times New Roman"/>
          <w:sz w:val="26"/>
          <w:szCs w:val="26"/>
        </w:rPr>
        <w:t>онфликта интересов у работников</w:t>
      </w:r>
      <w:r w:rsidRPr="00100C8D">
        <w:rPr>
          <w:rFonts w:ascii="Times New Roman" w:hAnsi="Times New Roman" w:cs="Times New Roman"/>
          <w:sz w:val="26"/>
          <w:szCs w:val="26"/>
        </w:rPr>
        <w:t>, об утвердительных ответах, данных работниками при заполнении декларации.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14422"/>
      <w:bookmarkEnd w:id="15"/>
      <w:r w:rsidRPr="00100C8D">
        <w:rPr>
          <w:rFonts w:ascii="Times New Roman" w:hAnsi="Times New Roman" w:cs="Times New Roman"/>
          <w:sz w:val="26"/>
          <w:szCs w:val="26"/>
        </w:rPr>
        <w:t>4.2</w:t>
      </w:r>
      <w:r>
        <w:rPr>
          <w:rFonts w:ascii="Times New Roman" w:hAnsi="Times New Roman" w:cs="Times New Roman"/>
          <w:sz w:val="26"/>
          <w:szCs w:val="26"/>
        </w:rPr>
        <w:t>.2. Оценка коррупционных рисков</w:t>
      </w:r>
      <w:r w:rsidRPr="00100C8D">
        <w:rPr>
          <w:rFonts w:ascii="Times New Roman" w:hAnsi="Times New Roman" w:cs="Times New Roman"/>
          <w:sz w:val="26"/>
          <w:szCs w:val="26"/>
        </w:rPr>
        <w:t>.</w:t>
      </w:r>
    </w:p>
    <w:bookmarkEnd w:id="16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</w:t>
      </w:r>
      <w:r w:rsidRPr="00100C8D">
        <w:rPr>
          <w:rFonts w:ascii="Times New Roman" w:hAnsi="Times New Roman" w:cs="Times New Roman"/>
          <w:sz w:val="26"/>
          <w:szCs w:val="26"/>
        </w:rPr>
        <w:t xml:space="preserve"> не реже 1 раза в год осуществляет оценку коррупционных рисков с учетом специфики деятельности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>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14423"/>
      <w:r w:rsidRPr="00100C8D">
        <w:rPr>
          <w:rFonts w:ascii="Times New Roman" w:hAnsi="Times New Roman" w:cs="Times New Roman"/>
          <w:sz w:val="26"/>
          <w:szCs w:val="26"/>
        </w:rPr>
        <w:t>4.2.3. Предупреждение коррупции при взаимодействии с контрагентами.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44231"/>
      <w:bookmarkEnd w:id="17"/>
      <w:r w:rsidRPr="00100C8D">
        <w:rPr>
          <w:rFonts w:ascii="Times New Roman" w:hAnsi="Times New Roman" w:cs="Times New Roman"/>
          <w:sz w:val="26"/>
          <w:szCs w:val="26"/>
        </w:rPr>
        <w:t>4.2.3.1. 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144232"/>
      <w:bookmarkEnd w:id="18"/>
      <w:r w:rsidRPr="00100C8D">
        <w:rPr>
          <w:rFonts w:ascii="Times New Roman" w:hAnsi="Times New Roman" w:cs="Times New Roman"/>
          <w:sz w:val="26"/>
          <w:szCs w:val="26"/>
        </w:rPr>
        <w:t xml:space="preserve">4.2.3.2. Предварительная оценка деловой репутации контрагентов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в целях снижения риска ее вовлечения в коррупционную деятельность.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14424"/>
      <w:bookmarkEnd w:id="19"/>
      <w:r w:rsidRPr="00100C8D">
        <w:rPr>
          <w:rFonts w:ascii="Times New Roman" w:hAnsi="Times New Roman" w:cs="Times New Roman"/>
          <w:sz w:val="26"/>
          <w:szCs w:val="26"/>
        </w:rPr>
        <w:t>4.2.4. Антикоррупционное просвещение работников.</w:t>
      </w:r>
    </w:p>
    <w:bookmarkEnd w:id="20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</w:t>
      </w:r>
      <w:r w:rsidRPr="00100C8D">
        <w:rPr>
          <w:rFonts w:ascii="Times New Roman" w:hAnsi="Times New Roman" w:cs="Times New Roman"/>
          <w:sz w:val="26"/>
          <w:szCs w:val="26"/>
        </w:rPr>
        <w:t xml:space="preserve"> на постоянной основе обеспечивает информирование работников о требованиях </w:t>
      </w:r>
      <w:hyperlink r:id="rId7" w:history="1">
        <w:r w:rsidRPr="00100C8D">
          <w:rPr>
            <w:rStyle w:val="a"/>
            <w:rFonts w:ascii="Times New Roman" w:hAnsi="Times New Roman" w:cs="Times New Roman"/>
            <w:sz w:val="26"/>
            <w:szCs w:val="26"/>
          </w:rPr>
          <w:t>законодательства</w:t>
        </w:r>
      </w:hyperlink>
      <w:r w:rsidRPr="00100C8D">
        <w:rPr>
          <w:rFonts w:ascii="Times New Roman" w:hAnsi="Times New Roman" w:cs="Times New Roman"/>
          <w:sz w:val="26"/>
          <w:szCs w:val="26"/>
        </w:rPr>
        <w:t xml:space="preserve"> о противодействии коррупции.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14425"/>
      <w:r w:rsidRPr="00100C8D">
        <w:rPr>
          <w:rFonts w:ascii="Times New Roman" w:hAnsi="Times New Roman" w:cs="Times New Roman"/>
          <w:sz w:val="26"/>
          <w:szCs w:val="26"/>
        </w:rPr>
        <w:t>4.2.5. Внутренний контроль и аудит.</w:t>
      </w:r>
    </w:p>
    <w:bookmarkEnd w:id="21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Осуществление на постоянной основе внутреннего контроля и аудита хозяйственных операций </w:t>
      </w:r>
      <w:r>
        <w:rPr>
          <w:rFonts w:ascii="Times New Roman" w:hAnsi="Times New Roman" w:cs="Times New Roman"/>
          <w:sz w:val="26"/>
          <w:szCs w:val="26"/>
        </w:rPr>
        <w:t>МБОУ «ООШ №»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действующего законодательства.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2" w:name="sub_14426"/>
      <w:r w:rsidRPr="00100C8D">
        <w:rPr>
          <w:rFonts w:ascii="Times New Roman" w:hAnsi="Times New Roman" w:cs="Times New Roman"/>
          <w:sz w:val="26"/>
          <w:szCs w:val="26"/>
        </w:rPr>
        <w:t>4.2.6. Взаимодействие с контрольно-надзорными и правоохранительными органами в сфере противодействия коррупции.</w:t>
      </w:r>
    </w:p>
    <w:bookmarkEnd w:id="22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4.2.6.1. Обо всех случаях совершения работниками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коррупционных правонарушений </w:t>
      </w:r>
      <w:r>
        <w:rPr>
          <w:rFonts w:ascii="Times New Roman" w:hAnsi="Times New Roman" w:cs="Times New Roman"/>
          <w:sz w:val="26"/>
          <w:szCs w:val="26"/>
        </w:rPr>
        <w:t>руководитель</w:t>
      </w:r>
      <w:r w:rsidRPr="004B0537">
        <w:rPr>
          <w:rFonts w:ascii="Times New Roman" w:hAnsi="Times New Roman" w:cs="Times New Roman"/>
          <w:sz w:val="26"/>
          <w:szCs w:val="26"/>
        </w:rPr>
        <w:t xml:space="preserve"> </w:t>
      </w:r>
      <w:r w:rsidRPr="00100C8D">
        <w:rPr>
          <w:rFonts w:ascii="Times New Roman" w:hAnsi="Times New Roman" w:cs="Times New Roman"/>
          <w:sz w:val="26"/>
          <w:szCs w:val="26"/>
        </w:rPr>
        <w:t>сообщает в Отдел департамента.</w:t>
      </w:r>
    </w:p>
    <w:p w:rsidR="0010270C" w:rsidRPr="00100C8D" w:rsidRDefault="0010270C" w:rsidP="0085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144262"/>
      <w:r w:rsidRPr="00100C8D">
        <w:rPr>
          <w:rFonts w:ascii="Times New Roman" w:hAnsi="Times New Roman" w:cs="Times New Roman"/>
          <w:sz w:val="26"/>
          <w:szCs w:val="26"/>
        </w:rPr>
        <w:t>4.2.6.2. Руководитель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содержащей данные о коррупционных нарушениях.</w:t>
      </w:r>
    </w:p>
    <w:p w:rsidR="0010270C" w:rsidRPr="008576CB" w:rsidRDefault="0010270C" w:rsidP="00857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4" w:name="sub_14427"/>
      <w:bookmarkEnd w:id="23"/>
      <w:r w:rsidRPr="008576CB">
        <w:rPr>
          <w:rFonts w:ascii="Times New Roman" w:hAnsi="Times New Roman" w:cs="Times New Roman"/>
          <w:sz w:val="26"/>
          <w:szCs w:val="26"/>
        </w:rPr>
        <w:t>4.2.7. В должностной инструкции должностного лица, ответственного за работу по профилактике корр</w:t>
      </w:r>
      <w:r>
        <w:rPr>
          <w:rFonts w:ascii="Times New Roman" w:hAnsi="Times New Roman" w:cs="Times New Roman"/>
          <w:sz w:val="26"/>
          <w:szCs w:val="26"/>
        </w:rPr>
        <w:t>упционных и иных правонарушений.</w:t>
      </w:r>
      <w:r w:rsidRPr="008576CB">
        <w:rPr>
          <w:rFonts w:ascii="Times New Roman" w:hAnsi="Times New Roman" w:cs="Times New Roman"/>
          <w:sz w:val="26"/>
          <w:szCs w:val="26"/>
        </w:rPr>
        <w:t xml:space="preserve"> отражаются трудовые функции в соответствии с перечнем трудовых функций</w:t>
      </w:r>
      <w:r>
        <w:rPr>
          <w:rFonts w:ascii="Times New Roman" w:hAnsi="Times New Roman" w:cs="Times New Roman"/>
          <w:sz w:val="26"/>
          <w:szCs w:val="26"/>
        </w:rPr>
        <w:t xml:space="preserve"> согласно </w:t>
      </w:r>
      <w:hyperlink w:anchor="sub_12000" w:history="1">
        <w:r>
          <w:rPr>
            <w:rFonts w:ascii="Times New Roman" w:hAnsi="Times New Roman" w:cs="Times New Roman"/>
            <w:sz w:val="26"/>
            <w:szCs w:val="26"/>
          </w:rPr>
          <w:t>приложению №</w:t>
        </w:r>
        <w:r w:rsidRPr="008576CB">
          <w:rPr>
            <w:rFonts w:ascii="Times New Roman" w:hAnsi="Times New Roman" w:cs="Times New Roman"/>
            <w:sz w:val="26"/>
            <w:szCs w:val="26"/>
          </w:rPr>
          <w:t> 2</w:t>
        </w:r>
      </w:hyperlink>
      <w:r w:rsidRPr="008576CB">
        <w:rPr>
          <w:rFonts w:ascii="Times New Roman" w:hAnsi="Times New Roman" w:cs="Times New Roman"/>
          <w:sz w:val="26"/>
          <w:szCs w:val="26"/>
        </w:rPr>
        <w:t xml:space="preserve"> к Антикоррупционным стандартам.</w:t>
      </w:r>
    </w:p>
    <w:bookmarkEnd w:id="24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270C" w:rsidRDefault="0010270C" w:rsidP="002B1FE3">
      <w:pPr>
        <w:pStyle w:val="Heading1"/>
        <w:spacing w:before="0" w:after="0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bookmarkStart w:id="25" w:name="sub_1500"/>
      <w:r w:rsidRPr="00100C8D">
        <w:rPr>
          <w:rFonts w:ascii="Times New Roman" w:hAnsi="Times New Roman" w:cs="Times New Roman"/>
          <w:color w:val="auto"/>
          <w:sz w:val="26"/>
          <w:szCs w:val="26"/>
        </w:rPr>
        <w:t>V. Антикоррупционные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стандарты поведения работников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6" w:name="sub_1551"/>
      <w:bookmarkEnd w:id="25"/>
      <w:r w:rsidRPr="00100C8D">
        <w:rPr>
          <w:rFonts w:ascii="Times New Roman" w:hAnsi="Times New Roman" w:cs="Times New Roman"/>
          <w:sz w:val="26"/>
          <w:szCs w:val="26"/>
        </w:rPr>
        <w:t xml:space="preserve">5.1. Руководитель и работники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должны неукоснительно соблюдать требования действующего </w:t>
      </w:r>
      <w:hyperlink r:id="rId8" w:history="1">
        <w:r w:rsidRPr="00100C8D">
          <w:rPr>
            <w:rStyle w:val="a"/>
            <w:rFonts w:ascii="Times New Roman" w:hAnsi="Times New Roman" w:cs="Times New Roman"/>
            <w:sz w:val="26"/>
            <w:szCs w:val="26"/>
          </w:rPr>
          <w:t>законодательства</w:t>
        </w:r>
      </w:hyperlink>
      <w:r w:rsidRPr="00100C8D">
        <w:rPr>
          <w:rFonts w:ascii="Times New Roman" w:hAnsi="Times New Roman" w:cs="Times New Roman"/>
          <w:sz w:val="26"/>
          <w:szCs w:val="26"/>
        </w:rPr>
        <w:t xml:space="preserve"> о противодействии коррупции, а также локальные нормативн</w:t>
      </w:r>
      <w:r>
        <w:rPr>
          <w:rFonts w:ascii="Times New Roman" w:hAnsi="Times New Roman" w:cs="Times New Roman"/>
          <w:sz w:val="26"/>
          <w:szCs w:val="26"/>
        </w:rPr>
        <w:t>ые акты</w:t>
      </w:r>
      <w:r w:rsidRPr="00100C8D">
        <w:rPr>
          <w:rFonts w:ascii="Times New Roman" w:hAnsi="Times New Roman" w:cs="Times New Roman"/>
          <w:sz w:val="26"/>
          <w:szCs w:val="26"/>
        </w:rPr>
        <w:t>, в том числе Антикоррупционные стандарты.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7" w:name="sub_1552"/>
      <w:bookmarkEnd w:id="26"/>
      <w:r w:rsidRPr="00100C8D">
        <w:rPr>
          <w:rFonts w:ascii="Times New Roman" w:hAnsi="Times New Roman" w:cs="Times New Roman"/>
          <w:sz w:val="26"/>
          <w:szCs w:val="26"/>
        </w:rPr>
        <w:t xml:space="preserve">5.2. Работники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>:</w:t>
      </w:r>
    </w:p>
    <w:bookmarkEnd w:id="27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- исполняют трудовые функции добросовестно и на высоком профессиональном уровне;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- исходят из того, что признание, соблюдение и защита прав и свобод человека и гражданина определяют основной смысл и содержание деятельности;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- исключают действия, связанные с влиянием личной заинтересованности, препятствующей добросовестному исполнению трудовых функций;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- соблюдают правила делового поведения и общения;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- не используют должностное положение в личных целях.</w:t>
      </w:r>
    </w:p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8" w:name="sub_1553"/>
      <w:r w:rsidRPr="00100C8D">
        <w:rPr>
          <w:rFonts w:ascii="Times New Roman" w:hAnsi="Times New Roman" w:cs="Times New Roman"/>
          <w:sz w:val="26"/>
          <w:szCs w:val="26"/>
        </w:rPr>
        <w:t>5.3.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100C8D">
        <w:rPr>
          <w:rFonts w:ascii="Times New Roman" w:hAnsi="Times New Roman" w:cs="Times New Roman"/>
          <w:sz w:val="26"/>
          <w:szCs w:val="26"/>
        </w:rPr>
        <w:t>Работники принимают меры по предотвращению и урегулированию конфликта интересов.</w:t>
      </w:r>
    </w:p>
    <w:bookmarkEnd w:id="28"/>
    <w:p w:rsidR="0010270C" w:rsidRPr="00100C8D" w:rsidRDefault="0010270C" w:rsidP="00EC1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5.4. В случае обращения каких-либо лиц в целях склонения работника к совершению коррупционных правонарушений работник направляет руководителю уведомление о факте обращения в целях склонения работника к совершению коррупционных правонарушений (</w:t>
      </w:r>
      <w:hyperlink w:anchor="sub_13000" w:history="1">
        <w:r w:rsidRPr="00100C8D">
          <w:rPr>
            <w:rStyle w:val="a"/>
            <w:rFonts w:ascii="Times New Roman" w:hAnsi="Times New Roman" w:cs="Times New Roman"/>
            <w:sz w:val="26"/>
            <w:szCs w:val="26"/>
          </w:rPr>
          <w:t xml:space="preserve">приложение </w:t>
        </w:r>
      </w:hyperlink>
      <w:r w:rsidRPr="008576CB">
        <w:rPr>
          <w:rFonts w:ascii="Times New Roman" w:hAnsi="Times New Roman" w:cs="Times New Roman"/>
          <w:sz w:val="26"/>
          <w:szCs w:val="26"/>
        </w:rPr>
        <w:t xml:space="preserve">№3 </w:t>
      </w:r>
      <w:r w:rsidRPr="00100C8D">
        <w:rPr>
          <w:rFonts w:ascii="Times New Roman" w:hAnsi="Times New Roman" w:cs="Times New Roman"/>
          <w:sz w:val="26"/>
          <w:szCs w:val="26"/>
        </w:rPr>
        <w:t xml:space="preserve">к Антикоррупционным стандартам), в случае обращения каких-либо лиц в целях склонения руководителя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к совершению коррупционных правонарушений руководитель направляет указанное уведомление в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100C8D">
        <w:rPr>
          <w:rFonts w:ascii="Times New Roman" w:hAnsi="Times New Roman" w:cs="Times New Roman"/>
          <w:sz w:val="26"/>
          <w:szCs w:val="26"/>
        </w:rPr>
        <w:t>тдел департамента</w:t>
      </w:r>
      <w:r w:rsidRPr="00296B7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100C8D">
        <w:rPr>
          <w:rFonts w:ascii="Times New Roman" w:hAnsi="Times New Roman" w:cs="Times New Roman"/>
          <w:sz w:val="26"/>
          <w:szCs w:val="26"/>
        </w:rPr>
        <w:t>администрации Старооскольского городского округа Белгородской области.</w:t>
      </w:r>
    </w:p>
    <w:p w:rsidR="0010270C" w:rsidRPr="00100C8D" w:rsidRDefault="0010270C" w:rsidP="00AE3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9" w:name="sub_1555"/>
      <w:r w:rsidRPr="00100C8D">
        <w:rPr>
          <w:rFonts w:ascii="Times New Roman" w:hAnsi="Times New Roman" w:cs="Times New Roman"/>
          <w:sz w:val="26"/>
          <w:szCs w:val="26"/>
        </w:rPr>
        <w:t xml:space="preserve">5.5. За нарушение требований действующего </w:t>
      </w:r>
      <w:hyperlink r:id="rId9" w:history="1">
        <w:r w:rsidRPr="00100C8D">
          <w:rPr>
            <w:rStyle w:val="a"/>
            <w:rFonts w:ascii="Times New Roman" w:hAnsi="Times New Roman" w:cs="Times New Roman"/>
            <w:sz w:val="26"/>
            <w:szCs w:val="26"/>
          </w:rPr>
          <w:t>законодательства</w:t>
        </w:r>
      </w:hyperlink>
      <w:r w:rsidRPr="00100C8D">
        <w:rPr>
          <w:rFonts w:ascii="Times New Roman" w:hAnsi="Times New Roman" w:cs="Times New Roman"/>
          <w:sz w:val="26"/>
          <w:szCs w:val="26"/>
        </w:rPr>
        <w:t xml:space="preserve"> о противодействии коррупции руководитель и работники несут установленную действующим законодательством ответственность.</w:t>
      </w:r>
      <w:bookmarkEnd w:id="29"/>
    </w:p>
    <w:p w:rsidR="0010270C" w:rsidRPr="00100C8D" w:rsidRDefault="0010270C" w:rsidP="00EF08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br w:type="page"/>
      </w:r>
    </w:p>
    <w:p w:rsidR="0010270C" w:rsidRPr="00100C8D" w:rsidRDefault="0010270C" w:rsidP="00EF088F">
      <w:pPr>
        <w:pStyle w:val="a5"/>
        <w:jc w:val="right"/>
        <w:rPr>
          <w:rStyle w:val="a4"/>
          <w:rFonts w:ascii="Times New Roman" w:hAnsi="Times New Roman" w:cs="Times New Roman"/>
          <w:color w:val="auto"/>
          <w:sz w:val="26"/>
          <w:szCs w:val="26"/>
        </w:rPr>
      </w:pPr>
      <w:r w:rsidRPr="00100C8D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Приложение №1 </w:t>
      </w:r>
    </w:p>
    <w:p w:rsidR="0010270C" w:rsidRPr="00100C8D" w:rsidRDefault="0010270C" w:rsidP="00EF088F">
      <w:pPr>
        <w:pStyle w:val="a5"/>
        <w:jc w:val="right"/>
        <w:rPr>
          <w:rStyle w:val="a4"/>
          <w:rFonts w:ascii="Times New Roman" w:hAnsi="Times New Roman" w:cs="Times New Roman"/>
          <w:color w:val="auto"/>
          <w:sz w:val="26"/>
          <w:szCs w:val="26"/>
        </w:rPr>
      </w:pPr>
      <w:r w:rsidRPr="00100C8D">
        <w:rPr>
          <w:rStyle w:val="a4"/>
          <w:rFonts w:ascii="Times New Roman" w:hAnsi="Times New Roman" w:cs="Times New Roman"/>
          <w:color w:val="auto"/>
          <w:sz w:val="26"/>
          <w:szCs w:val="26"/>
        </w:rPr>
        <w:t>к Антикоррупционным стандартам</w:t>
      </w:r>
    </w:p>
    <w:p w:rsidR="0010270C" w:rsidRDefault="0010270C" w:rsidP="00EF088F">
      <w:pPr>
        <w:pStyle w:val="a5"/>
        <w:jc w:val="center"/>
        <w:rPr>
          <w:rStyle w:val="a4"/>
          <w:rFonts w:ascii="Times New Roman" w:hAnsi="Times New Roman" w:cs="Times New Roman"/>
          <w:color w:val="auto"/>
          <w:sz w:val="26"/>
          <w:szCs w:val="26"/>
        </w:rPr>
      </w:pPr>
    </w:p>
    <w:p w:rsidR="0010270C" w:rsidRPr="008F63BE" w:rsidRDefault="0010270C" w:rsidP="008F63BE">
      <w:pPr>
        <w:rPr>
          <w:lang w:eastAsia="ru-RU"/>
        </w:rPr>
      </w:pPr>
    </w:p>
    <w:p w:rsidR="0010270C" w:rsidRPr="00100C8D" w:rsidRDefault="0010270C" w:rsidP="00EF088F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100C8D">
        <w:rPr>
          <w:rStyle w:val="a4"/>
          <w:rFonts w:ascii="Times New Roman" w:hAnsi="Times New Roman" w:cs="Times New Roman"/>
          <w:color w:val="auto"/>
          <w:sz w:val="26"/>
          <w:szCs w:val="26"/>
        </w:rPr>
        <w:t>Декларация конфликта интересов</w:t>
      </w:r>
    </w:p>
    <w:p w:rsidR="0010270C" w:rsidRPr="00100C8D" w:rsidRDefault="0010270C" w:rsidP="00EF088F">
      <w:pPr>
        <w:pStyle w:val="a5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Я, ________________________________________________________________,</w:t>
      </w:r>
    </w:p>
    <w:p w:rsidR="0010270C" w:rsidRPr="00100C8D" w:rsidRDefault="0010270C" w:rsidP="004A5203">
      <w:pPr>
        <w:pStyle w:val="a5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>(Ф.И.О.)</w:t>
      </w:r>
    </w:p>
    <w:p w:rsidR="0010270C" w:rsidRPr="00100C8D" w:rsidRDefault="0010270C" w:rsidP="004A520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ознакомлен с Антикоррупционными стандартами</w:t>
      </w:r>
      <w:r>
        <w:rPr>
          <w:rFonts w:ascii="Times New Roman" w:hAnsi="Times New Roman" w:cs="Times New Roman"/>
          <w:sz w:val="26"/>
          <w:szCs w:val="26"/>
        </w:rPr>
        <w:t xml:space="preserve"> (МБОУ «ООШ № 7»).</w:t>
      </w:r>
      <w:r w:rsidRPr="00100C8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Требования </w:t>
      </w:r>
      <w:r w:rsidRPr="00100C8D">
        <w:rPr>
          <w:rFonts w:ascii="Times New Roman" w:hAnsi="Times New Roman" w:cs="Times New Roman"/>
          <w:sz w:val="26"/>
          <w:szCs w:val="26"/>
        </w:rPr>
        <w:t>Антикоррупционны</w:t>
      </w:r>
      <w:r>
        <w:rPr>
          <w:rFonts w:ascii="Times New Roman" w:hAnsi="Times New Roman" w:cs="Times New Roman"/>
          <w:sz w:val="26"/>
          <w:szCs w:val="26"/>
        </w:rPr>
        <w:t xml:space="preserve">х стандартов и </w:t>
      </w:r>
      <w:r w:rsidRPr="00100C8D">
        <w:rPr>
          <w:rFonts w:ascii="Times New Roman" w:hAnsi="Times New Roman" w:cs="Times New Roman"/>
          <w:sz w:val="26"/>
          <w:szCs w:val="26"/>
        </w:rPr>
        <w:t>Положени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100C8D">
        <w:rPr>
          <w:rFonts w:ascii="Times New Roman" w:hAnsi="Times New Roman" w:cs="Times New Roman"/>
          <w:sz w:val="26"/>
          <w:szCs w:val="26"/>
        </w:rPr>
        <w:t xml:space="preserve"> о предотвращении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0C8D">
        <w:rPr>
          <w:rFonts w:ascii="Times New Roman" w:hAnsi="Times New Roman" w:cs="Times New Roman"/>
          <w:sz w:val="26"/>
          <w:szCs w:val="26"/>
        </w:rPr>
        <w:t xml:space="preserve">и урегулировании конфликта интересов </w:t>
      </w:r>
      <w:r>
        <w:rPr>
          <w:rFonts w:ascii="Times New Roman" w:hAnsi="Times New Roman" w:cs="Times New Roman"/>
          <w:sz w:val="26"/>
          <w:szCs w:val="26"/>
        </w:rPr>
        <w:t xml:space="preserve">в (МБОУ «ООШ № 7») </w:t>
      </w:r>
      <w:r w:rsidRPr="00100C8D">
        <w:rPr>
          <w:rFonts w:ascii="Times New Roman" w:hAnsi="Times New Roman" w:cs="Times New Roman"/>
          <w:sz w:val="26"/>
          <w:szCs w:val="26"/>
        </w:rPr>
        <w:t>мне понятны.</w:t>
      </w:r>
    </w:p>
    <w:p w:rsidR="0010270C" w:rsidRPr="00100C8D" w:rsidRDefault="0010270C" w:rsidP="00EF088F">
      <w:pPr>
        <w:pStyle w:val="a5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10270C" w:rsidRPr="00100C8D" w:rsidRDefault="0010270C" w:rsidP="00EF088F">
      <w:pPr>
        <w:pStyle w:val="a5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>(подпись, Ф.И.О. лица,</w:t>
      </w:r>
    </w:p>
    <w:p w:rsidR="0010270C" w:rsidRPr="00100C8D" w:rsidRDefault="0010270C" w:rsidP="00EF088F">
      <w:pPr>
        <w:pStyle w:val="a5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>представившего декларацию)</w:t>
      </w:r>
    </w:p>
    <w:p w:rsidR="0010270C" w:rsidRPr="00100C8D" w:rsidRDefault="0010270C" w:rsidP="00EF088F">
      <w:pPr>
        <w:rPr>
          <w:rFonts w:ascii="Times New Roman" w:hAnsi="Times New Roman" w:cs="Times New Roman"/>
          <w:sz w:val="20"/>
          <w:szCs w:val="20"/>
        </w:rPr>
      </w:pPr>
    </w:p>
    <w:p w:rsidR="0010270C" w:rsidRPr="00100C8D" w:rsidRDefault="0010270C" w:rsidP="00EF088F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Кому: ______________________________________</w:t>
      </w:r>
    </w:p>
    <w:p w:rsidR="0010270C" w:rsidRPr="00100C8D" w:rsidRDefault="0010270C" w:rsidP="00EF088F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10270C" w:rsidRPr="00100C8D" w:rsidRDefault="0010270C" w:rsidP="00EF088F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>(указывается должность, Ф.И.О. работодателя)</w:t>
      </w:r>
    </w:p>
    <w:p w:rsidR="0010270C" w:rsidRPr="00100C8D" w:rsidRDefault="0010270C" w:rsidP="00EF088F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От кого: ___________________________________</w:t>
      </w:r>
    </w:p>
    <w:p w:rsidR="0010270C" w:rsidRPr="00100C8D" w:rsidRDefault="0010270C" w:rsidP="00EF088F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10270C" w:rsidRPr="00100C8D" w:rsidRDefault="0010270C" w:rsidP="00EF088F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>(указывается должность, Ф.И.О. лица,</w:t>
      </w:r>
    </w:p>
    <w:p w:rsidR="0010270C" w:rsidRPr="00100C8D" w:rsidRDefault="0010270C" w:rsidP="00EF088F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>представившего декларацию)</w:t>
      </w:r>
    </w:p>
    <w:p w:rsidR="0010270C" w:rsidRPr="00100C8D" w:rsidRDefault="0010270C" w:rsidP="00EF088F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 "__" _________ 20__ г.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Необходимо внимательно ознакомиться с приведенными ниже вопросами и ответить «Да» или «Нет» на каждый из них.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Вопросы: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 xml:space="preserve">1. Владеете ли Вы или Ваши родственники (родители, дети, братья, сестры) (далее - родственники), супруг(-а) акциями (долями, паями) в компании, находящейся в деловых отношениях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 организацией </w:t>
      </w:r>
      <w:r w:rsidRPr="00100C8D">
        <w:rPr>
          <w:rFonts w:ascii="Times New Roman" w:hAnsi="Times New Roman" w:cs="Times New Roman"/>
          <w:sz w:val="26"/>
          <w:szCs w:val="26"/>
          <w:lang w:eastAsia="ru-RU"/>
        </w:rPr>
        <w:t xml:space="preserve">либо осуществляющей деятельность в сфере, схожей со сферой деятельности </w:t>
      </w:r>
      <w:r>
        <w:rPr>
          <w:rFonts w:ascii="Times New Roman" w:hAnsi="Times New Roman" w:cs="Times New Roman"/>
          <w:sz w:val="26"/>
          <w:szCs w:val="26"/>
          <w:lang w:eastAsia="ru-RU"/>
        </w:rPr>
        <w:t>организации</w:t>
      </w:r>
      <w:r w:rsidRPr="00100C8D">
        <w:rPr>
          <w:rFonts w:ascii="Times New Roman" w:hAnsi="Times New Roman" w:cs="Times New Roman"/>
          <w:sz w:val="26"/>
          <w:szCs w:val="26"/>
          <w:lang w:eastAsia="ru-RU"/>
        </w:rPr>
        <w:t>?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да/нет__________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 xml:space="preserve">2. Являетесь ли Вы или Ваши родственники, супруг(-а) членами органов управления, работниками в компании, находящейся в деловых отношениях либо осуществляющей деятельность в сфере, схожей со сферой деятельности </w:t>
      </w:r>
      <w:r>
        <w:rPr>
          <w:rFonts w:ascii="Times New Roman" w:hAnsi="Times New Roman" w:cs="Times New Roman"/>
          <w:sz w:val="26"/>
          <w:szCs w:val="26"/>
          <w:lang w:eastAsia="ru-RU"/>
        </w:rPr>
        <w:t>организации</w:t>
      </w:r>
      <w:r w:rsidRPr="00100C8D">
        <w:rPr>
          <w:rFonts w:ascii="Times New Roman" w:hAnsi="Times New Roman" w:cs="Times New Roman"/>
          <w:sz w:val="26"/>
          <w:szCs w:val="26"/>
          <w:lang w:eastAsia="ru-RU"/>
        </w:rPr>
        <w:t>?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да/нет__________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3. Замещаете ли Вы или Ваши родственники, супруг(-а) должности в органах государственной власти Белгородской области и (или) органах местного самоуправления муниципальных образований Белгородской области (при положительном ответе указать орган и должность)?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да/нет__________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 xml:space="preserve">4. Работают ли в </w:t>
      </w:r>
      <w:r>
        <w:rPr>
          <w:rFonts w:ascii="Times New Roman" w:hAnsi="Times New Roman" w:cs="Times New Roman"/>
          <w:sz w:val="26"/>
          <w:szCs w:val="26"/>
          <w:lang w:eastAsia="ru-RU"/>
        </w:rPr>
        <w:t>организации</w:t>
      </w:r>
      <w:r w:rsidRPr="00100C8D">
        <w:rPr>
          <w:rFonts w:ascii="Times New Roman" w:hAnsi="Times New Roman" w:cs="Times New Roman"/>
          <w:sz w:val="26"/>
          <w:szCs w:val="26"/>
          <w:lang w:eastAsia="ru-RU"/>
        </w:rPr>
        <w:t xml:space="preserve"> Ваши родственники, супруг(-а) (при положительном ответе указать степень родства, Ф.И.О., должность)?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да/нет__________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 xml:space="preserve">5. Выполняется ли Вами иная оплачиваемая деятельность в сторонних </w:t>
      </w:r>
      <w:r>
        <w:rPr>
          <w:rFonts w:ascii="Times New Roman" w:hAnsi="Times New Roman" w:cs="Times New Roman"/>
          <w:sz w:val="26"/>
          <w:szCs w:val="26"/>
          <w:lang w:eastAsia="ru-RU"/>
        </w:rPr>
        <w:t>организация</w:t>
      </w:r>
      <w:r w:rsidRPr="00100C8D">
        <w:rPr>
          <w:rFonts w:ascii="Times New Roman" w:hAnsi="Times New Roman" w:cs="Times New Roman"/>
          <w:sz w:val="26"/>
          <w:szCs w:val="26"/>
          <w:lang w:eastAsia="ru-RU"/>
        </w:rPr>
        <w:t xml:space="preserve">х в сфере, схожей со сферой деятельности </w:t>
      </w:r>
      <w:r>
        <w:rPr>
          <w:rFonts w:ascii="Times New Roman" w:hAnsi="Times New Roman" w:cs="Times New Roman"/>
          <w:sz w:val="26"/>
          <w:szCs w:val="26"/>
          <w:lang w:eastAsia="ru-RU"/>
        </w:rPr>
        <w:t>организации</w:t>
      </w:r>
      <w:r w:rsidRPr="00100C8D">
        <w:rPr>
          <w:rFonts w:ascii="Times New Roman" w:hAnsi="Times New Roman" w:cs="Times New Roman"/>
          <w:sz w:val="26"/>
          <w:szCs w:val="26"/>
          <w:lang w:eastAsia="ru-RU"/>
        </w:rPr>
        <w:t>?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да/нет__________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 xml:space="preserve">6. Участвовали ли Вы от лица </w:t>
      </w:r>
      <w:r>
        <w:rPr>
          <w:rFonts w:ascii="Times New Roman" w:hAnsi="Times New Roman" w:cs="Times New Roman"/>
          <w:sz w:val="26"/>
          <w:szCs w:val="26"/>
          <w:lang w:eastAsia="ru-RU"/>
        </w:rPr>
        <w:t>организации</w:t>
      </w:r>
      <w:r w:rsidRPr="00100C8D">
        <w:rPr>
          <w:rFonts w:ascii="Times New Roman" w:hAnsi="Times New Roman" w:cs="Times New Roman"/>
          <w:sz w:val="26"/>
          <w:szCs w:val="26"/>
          <w:lang w:eastAsia="ru-RU"/>
        </w:rPr>
        <w:t xml:space="preserve"> в сделке, в которой Вы имели личную (финансовую) заинтересованность?</w:t>
      </w:r>
    </w:p>
    <w:p w:rsidR="0010270C" w:rsidRPr="00100C8D" w:rsidRDefault="0010270C" w:rsidP="004A5203">
      <w:pPr>
        <w:shd w:val="clear" w:color="auto" w:fill="FFFFFF"/>
        <w:spacing w:after="0" w:line="240" w:lineRule="auto"/>
        <w:ind w:left="1415" w:firstLine="709"/>
        <w:jc w:val="right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да/нет__________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7. Если на какой-либо из вопросов Вы ответили «Да», то сообщали ли Вы об этом в письменной форме работодателю (либо должностному лицу, ответственному за работу по профилактике коррупционных и иных правонарушений)?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да/нет__________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8. Если декларация представлялась в предыдущем году, появились ли новые данные, отличные от представленных ранее?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да/нет__________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При ответе «Да»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ru-RU"/>
        </w:rPr>
      </w:pPr>
      <w:r w:rsidRPr="00100C8D">
        <w:rPr>
          <w:rFonts w:ascii="Times New Roman" w:hAnsi="Times New Roman" w:cs="Times New Roman"/>
          <w:sz w:val="20"/>
          <w:szCs w:val="20"/>
          <w:lang w:eastAsia="ru-RU"/>
        </w:rPr>
        <w:t>(Ф.И.О., подпись лица, представившего декларацию)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«____» __________ 20 ____ г.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Декларацию принял: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ru-RU"/>
        </w:rPr>
      </w:pPr>
      <w:r w:rsidRPr="00100C8D">
        <w:rPr>
          <w:rFonts w:ascii="Times New Roman" w:hAnsi="Times New Roman" w:cs="Times New Roman"/>
          <w:sz w:val="20"/>
          <w:szCs w:val="20"/>
          <w:lang w:eastAsia="ru-RU"/>
        </w:rPr>
        <w:t>(должность, Ф.И.О., подпись лица, принявшего декларацию)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«____» _____________ 20 ____ г.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Решение по декларации: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100C8D">
        <w:rPr>
          <w:rFonts w:ascii="Times New Roman" w:hAnsi="Times New Roman" w:cs="Times New Roman"/>
          <w:sz w:val="26"/>
          <w:szCs w:val="26"/>
          <w:lang w:eastAsia="ru-RU"/>
        </w:rPr>
        <w:t xml:space="preserve">заполняется должностным лицом, ответственным за работу по профилактике коррупционных и иных правонарушений в </w:t>
      </w:r>
      <w:r>
        <w:rPr>
          <w:rFonts w:ascii="Times New Roman" w:hAnsi="Times New Roman" w:cs="Times New Roman"/>
          <w:sz w:val="26"/>
          <w:szCs w:val="26"/>
          <w:lang w:eastAsia="ru-RU"/>
        </w:rPr>
        <w:t>организации)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8080"/>
        <w:gridCol w:w="1275"/>
      </w:tblGrid>
      <w:tr w:rsidR="0010270C" w:rsidRPr="00100C8D">
        <w:trPr>
          <w:trHeight w:val="1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10270C" w:rsidRPr="00100C8D" w:rsidRDefault="0010270C" w:rsidP="00E1540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0270C" w:rsidRPr="00100C8D" w:rsidRDefault="0010270C" w:rsidP="00E1540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270C" w:rsidRPr="00100C8D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E1540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0C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Конфликт интересов не был обнаружен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E1540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270C" w:rsidRPr="00100C8D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050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0C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Я не рассматриваю как конфликт интересов ситуацию, которая, по мнению декларировавшего его работника, создает или может создать конфликт с интересами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E1540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270C" w:rsidRPr="00100C8D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E1540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0C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Рекомендуется изменить трудовые функции (указать, какие обязанности), в том числе путем перевода его на иную должность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E1540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270C" w:rsidRPr="00100C8D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E1540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0C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Рекомендуется временно отстранить работника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E1540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270C" w:rsidRPr="00100C8D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E1540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0C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E1540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270C" w:rsidRPr="00100C8D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E1540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0C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Рекомендуется передать декларацию работодателю для рассмотрения вопроса о принятии мер по урегулированию конфликтов интересов в связи с тем, что (указать причины)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270C" w:rsidRPr="00100C8D" w:rsidRDefault="0010270C" w:rsidP="00E1540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</w:t>
      </w:r>
    </w:p>
    <w:p w:rsidR="0010270C" w:rsidRPr="00100C8D" w:rsidRDefault="0010270C" w:rsidP="008840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ru-RU"/>
        </w:rPr>
      </w:pPr>
      <w:r w:rsidRPr="00100C8D">
        <w:rPr>
          <w:rFonts w:ascii="Times New Roman" w:hAnsi="Times New Roman" w:cs="Times New Roman"/>
          <w:sz w:val="20"/>
          <w:szCs w:val="20"/>
          <w:lang w:eastAsia="ru-RU"/>
        </w:rPr>
        <w:t>(должность, Ф.И.О., подпись лица, принявшего решение по декларации)</w:t>
      </w:r>
    </w:p>
    <w:p w:rsidR="0010270C" w:rsidRPr="00100C8D" w:rsidRDefault="0010270C" w:rsidP="001C17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t>«____»  __________ 20 ____ г.</w:t>
      </w:r>
    </w:p>
    <w:p w:rsidR="0010270C" w:rsidRPr="00100C8D" w:rsidRDefault="0010270C" w:rsidP="00D7616A">
      <w:pPr>
        <w:jc w:val="right"/>
        <w:rPr>
          <w:rStyle w:val="a4"/>
          <w:rFonts w:ascii="Times New Roman" w:hAnsi="Times New Roman" w:cs="Times New Roman"/>
          <w:color w:val="auto"/>
        </w:rPr>
      </w:pPr>
      <w:r w:rsidRPr="00100C8D"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:rsidR="0010270C" w:rsidRPr="00100C8D" w:rsidRDefault="0010270C" w:rsidP="00DB01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00C8D">
        <w:rPr>
          <w:rFonts w:ascii="Times New Roman" w:hAnsi="Times New Roman" w:cs="Times New Roman"/>
          <w:b/>
          <w:bCs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6"/>
          <w:szCs w:val="26"/>
        </w:rPr>
        <w:t>№</w:t>
      </w:r>
      <w:r w:rsidRPr="00100C8D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10270C" w:rsidRDefault="0010270C" w:rsidP="00DB01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00C8D">
        <w:rPr>
          <w:rFonts w:ascii="Times New Roman" w:hAnsi="Times New Roman" w:cs="Times New Roman"/>
          <w:b/>
          <w:bCs/>
          <w:sz w:val="26"/>
          <w:szCs w:val="26"/>
        </w:rPr>
        <w:t>к Антикоррупционным стандартам</w:t>
      </w:r>
    </w:p>
    <w:p w:rsidR="0010270C" w:rsidRDefault="0010270C" w:rsidP="00DB01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10270C" w:rsidRDefault="0010270C" w:rsidP="00AD1B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96B6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Перечень трудовых функций, включаемых в должностную инструкцию работника (или должностного лица, ответственного за работу по профилактике коррупционных и иных правонарушений) 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30" w:name="sub_12001"/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1. Обеспечение взаимодействия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</w:t>
      </w:r>
      <w:r>
        <w:rPr>
          <w:rFonts w:ascii="Times New Roman" w:hAnsi="Times New Roman" w:cs="Times New Roman"/>
          <w:sz w:val="26"/>
          <w:szCs w:val="26"/>
          <w:lang w:eastAsia="ru-RU"/>
        </w:rPr>
        <w:t>МБОУ «ООШ № 7»</w:t>
      </w:r>
      <w:r w:rsidRPr="00596B6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31" w:name="sub_12002"/>
      <w:bookmarkEnd w:id="30"/>
      <w:r w:rsidRPr="00596B6A">
        <w:rPr>
          <w:rFonts w:ascii="Times New Roman" w:hAnsi="Times New Roman" w:cs="Times New Roman"/>
          <w:sz w:val="26"/>
          <w:szCs w:val="26"/>
          <w:lang w:eastAsia="ru-RU"/>
        </w:rPr>
        <w:t>2. Разработка и внедрение в практику стандартов и процедур, направленных на об</w:t>
      </w:r>
      <w:r>
        <w:rPr>
          <w:rFonts w:ascii="Times New Roman" w:hAnsi="Times New Roman" w:cs="Times New Roman"/>
          <w:sz w:val="26"/>
          <w:szCs w:val="26"/>
          <w:lang w:eastAsia="ru-RU"/>
        </w:rPr>
        <w:t>еспечение добросовестной работы.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32" w:name="sub_12003"/>
      <w:bookmarkEnd w:id="31"/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3. Оказание работникам консультативной помощи по вопросам, связанным с применением </w:t>
      </w:r>
      <w:hyperlink r:id="rId10" w:history="1">
        <w:r w:rsidRPr="00596B6A">
          <w:rPr>
            <w:rFonts w:ascii="Times New Roman" w:hAnsi="Times New Roman" w:cs="Times New Roman"/>
            <w:sz w:val="26"/>
            <w:szCs w:val="26"/>
            <w:lang w:eastAsia="ru-RU"/>
          </w:rPr>
          <w:t>законодательства</w:t>
        </w:r>
      </w:hyperlink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 о противодействии коррупции.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33" w:name="sub_12004"/>
      <w:bookmarkEnd w:id="32"/>
      <w:r w:rsidRPr="00596B6A">
        <w:rPr>
          <w:rFonts w:ascii="Times New Roman" w:hAnsi="Times New Roman" w:cs="Times New Roman"/>
          <w:sz w:val="26"/>
          <w:szCs w:val="26"/>
          <w:lang w:eastAsia="ru-RU"/>
        </w:rPr>
        <w:t>4. Обеспечение реализации работниками обяз</w:t>
      </w:r>
      <w:r>
        <w:rPr>
          <w:rFonts w:ascii="Times New Roman" w:hAnsi="Times New Roman" w:cs="Times New Roman"/>
          <w:sz w:val="26"/>
          <w:szCs w:val="26"/>
          <w:lang w:eastAsia="ru-RU"/>
        </w:rPr>
        <w:t>анности уведомлять руководителя</w:t>
      </w:r>
      <w:r w:rsidRPr="00596B6A">
        <w:rPr>
          <w:rFonts w:ascii="Times New Roman" w:hAnsi="Times New Roman" w:cs="Times New Roman"/>
          <w:sz w:val="26"/>
          <w:szCs w:val="26"/>
          <w:lang w:eastAsia="ru-RU"/>
        </w:rPr>
        <w:t>, правоохранительные органы обо всех случаях обращения к ним каких-либо лиц в целях склонения их к совершению коррупционных правонарушений.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34" w:name="sub_12005"/>
      <w:bookmarkEnd w:id="33"/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5. Осуществление правового мониторинга </w:t>
      </w:r>
      <w:hyperlink r:id="rId11" w:history="1">
        <w:r w:rsidRPr="00596B6A">
          <w:rPr>
            <w:rFonts w:ascii="Times New Roman" w:hAnsi="Times New Roman" w:cs="Times New Roman"/>
            <w:sz w:val="26"/>
            <w:szCs w:val="26"/>
            <w:lang w:eastAsia="ru-RU"/>
          </w:rPr>
          <w:t>законодательства</w:t>
        </w:r>
      </w:hyperlink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 в сфере противодействия коррупции с целью актуализации локальных актов </w:t>
      </w:r>
      <w:r>
        <w:rPr>
          <w:rFonts w:ascii="Times New Roman" w:hAnsi="Times New Roman" w:cs="Times New Roman"/>
          <w:sz w:val="26"/>
          <w:szCs w:val="26"/>
          <w:lang w:eastAsia="ru-RU"/>
        </w:rPr>
        <w:t>МБОУ «ООШ № 7»</w:t>
      </w:r>
      <w:r w:rsidRPr="00596B6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35" w:name="sub_12006"/>
      <w:bookmarkEnd w:id="34"/>
      <w:r w:rsidRPr="00596B6A">
        <w:rPr>
          <w:rFonts w:ascii="Times New Roman" w:hAnsi="Times New Roman" w:cs="Times New Roman"/>
          <w:sz w:val="26"/>
          <w:szCs w:val="26"/>
          <w:lang w:eastAsia="ru-RU"/>
        </w:rPr>
        <w:t>6. Осуществление мониторинга эффективности мер по профилактике коррупционных и иных правонарушений.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36" w:name="sub_12007"/>
      <w:bookmarkEnd w:id="35"/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7. Осуществление разработки плана противодействия коррупции и отчетных документов о реализации антикоррупционной политики в </w:t>
      </w:r>
      <w:r>
        <w:rPr>
          <w:rFonts w:ascii="Times New Roman" w:hAnsi="Times New Roman" w:cs="Times New Roman"/>
          <w:sz w:val="26"/>
          <w:szCs w:val="26"/>
          <w:lang w:eastAsia="ru-RU"/>
        </w:rPr>
        <w:t>МБОУ «ООШ № 7»</w:t>
      </w:r>
      <w:r w:rsidRPr="00596B6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37" w:name="sub_12008"/>
      <w:bookmarkEnd w:id="36"/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8. Организация мероприятий, направленных на предотвращение и урегулирование конфликта интересов в </w:t>
      </w:r>
      <w:r>
        <w:rPr>
          <w:rFonts w:ascii="Times New Roman" w:hAnsi="Times New Roman" w:cs="Times New Roman"/>
          <w:sz w:val="26"/>
          <w:szCs w:val="26"/>
          <w:lang w:eastAsia="ru-RU"/>
        </w:rPr>
        <w:t>МБОУ «ООШ № 7»</w:t>
      </w:r>
      <w:r w:rsidRPr="00596B6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38" w:name="sub_12009"/>
      <w:bookmarkEnd w:id="37"/>
      <w:r w:rsidRPr="00596B6A">
        <w:rPr>
          <w:rFonts w:ascii="Times New Roman" w:hAnsi="Times New Roman" w:cs="Times New Roman"/>
          <w:sz w:val="26"/>
          <w:szCs w:val="26"/>
          <w:lang w:eastAsia="ru-RU"/>
        </w:rPr>
        <w:t>9. Осуществление антикоррупционного просвещения.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39" w:name="sub_12010"/>
      <w:bookmarkEnd w:id="38"/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10. Разработка мер по снижению в </w:t>
      </w:r>
      <w:r>
        <w:rPr>
          <w:rFonts w:ascii="Times New Roman" w:hAnsi="Times New Roman" w:cs="Times New Roman"/>
          <w:sz w:val="26"/>
          <w:szCs w:val="26"/>
          <w:lang w:eastAsia="ru-RU"/>
        </w:rPr>
        <w:t>МБОУ «ООШ № 7»</w:t>
      </w:r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 коррупционных рисков.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40" w:name="sub_12011"/>
      <w:bookmarkEnd w:id="39"/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11. Внесение предложений по совершенствованию деятельности в сфере профилактики коррупционных и иных правонарушений в </w:t>
      </w:r>
      <w:r>
        <w:rPr>
          <w:rFonts w:ascii="Times New Roman" w:hAnsi="Times New Roman" w:cs="Times New Roman"/>
          <w:sz w:val="26"/>
          <w:szCs w:val="26"/>
          <w:lang w:eastAsia="ru-RU"/>
        </w:rPr>
        <w:t>МБОУ «ООШ № 7»</w:t>
      </w:r>
      <w:r w:rsidRPr="00596B6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41" w:name="sub_12012"/>
      <w:bookmarkEnd w:id="40"/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12. Осуществление учета уведомлений о факте обращения в целях склонения работников </w:t>
      </w:r>
      <w:r>
        <w:rPr>
          <w:rFonts w:ascii="Times New Roman" w:hAnsi="Times New Roman" w:cs="Times New Roman"/>
          <w:sz w:val="26"/>
          <w:szCs w:val="26"/>
          <w:lang w:eastAsia="ru-RU"/>
        </w:rPr>
        <w:t>МБОУ «ООШ № 7»</w:t>
      </w:r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 к совершению коррупционных правонарушений, незамедлительное информирование об этом руководителя.</w:t>
      </w:r>
    </w:p>
    <w:p w:rsidR="0010270C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42" w:name="sub_12013"/>
      <w:bookmarkEnd w:id="41"/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13. Информирование руководителя </w:t>
      </w:r>
      <w:r>
        <w:rPr>
          <w:rFonts w:ascii="Times New Roman" w:hAnsi="Times New Roman" w:cs="Times New Roman"/>
          <w:sz w:val="26"/>
          <w:szCs w:val="26"/>
          <w:lang w:eastAsia="ru-RU"/>
        </w:rPr>
        <w:t>МБОУ «ООШ №7»</w:t>
      </w:r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 о случаях совершения коррупционных правонарушений работниками, контрагентами</w:t>
      </w:r>
      <w:bookmarkStart w:id="43" w:name="sub_12014"/>
      <w:bookmarkEnd w:id="42"/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596B6A">
        <w:rPr>
          <w:rFonts w:ascii="Times New Roman" w:hAnsi="Times New Roman" w:cs="Times New Roman"/>
          <w:sz w:val="26"/>
          <w:szCs w:val="26"/>
          <w:lang w:eastAsia="ru-RU"/>
        </w:rPr>
        <w:t>14. Сообщение руководителю о возможности возникновения либо возникшем у работника конфликте интересов.</w:t>
      </w:r>
    </w:p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bookmarkStart w:id="44" w:name="sub_12015"/>
      <w:bookmarkEnd w:id="43"/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15. Обеспечение подготовки документов и материалов для руководителя по вопросам привлечения работников к ответственности в соответствии с </w:t>
      </w:r>
      <w:hyperlink r:id="rId12" w:history="1">
        <w:r w:rsidRPr="00596B6A">
          <w:rPr>
            <w:rFonts w:ascii="Times New Roman" w:hAnsi="Times New Roman" w:cs="Times New Roman"/>
            <w:sz w:val="26"/>
            <w:szCs w:val="26"/>
            <w:lang w:eastAsia="ru-RU"/>
          </w:rPr>
          <w:t>трудовым законодательством</w:t>
        </w:r>
      </w:hyperlink>
      <w:r w:rsidRPr="00596B6A">
        <w:rPr>
          <w:rFonts w:ascii="Times New Roman" w:hAnsi="Times New Roman" w:cs="Times New Roman"/>
          <w:sz w:val="26"/>
          <w:szCs w:val="26"/>
          <w:lang w:eastAsia="ru-RU"/>
        </w:rPr>
        <w:t xml:space="preserve"> Российской Федерации.</w:t>
      </w:r>
    </w:p>
    <w:bookmarkEnd w:id="44"/>
    <w:p w:rsidR="0010270C" w:rsidRPr="00596B6A" w:rsidRDefault="0010270C" w:rsidP="00596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:rsidR="0010270C" w:rsidRPr="00100C8D" w:rsidRDefault="0010270C" w:rsidP="00B5393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00C8D">
        <w:rPr>
          <w:rFonts w:ascii="Times New Roman" w:hAnsi="Times New Roman" w:cs="Times New Roman"/>
          <w:b/>
          <w:bCs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6"/>
          <w:szCs w:val="26"/>
        </w:rPr>
        <w:t>№3</w:t>
      </w:r>
    </w:p>
    <w:p w:rsidR="0010270C" w:rsidRDefault="0010270C" w:rsidP="00B5393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00C8D">
        <w:rPr>
          <w:rFonts w:ascii="Times New Roman" w:hAnsi="Times New Roman" w:cs="Times New Roman"/>
          <w:b/>
          <w:bCs/>
          <w:sz w:val="26"/>
          <w:szCs w:val="26"/>
        </w:rPr>
        <w:t>к Антикоррупционным стандартам</w:t>
      </w:r>
    </w:p>
    <w:p w:rsidR="0010270C" w:rsidRPr="00100C8D" w:rsidRDefault="0010270C" w:rsidP="00DB01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10270C" w:rsidRPr="00100C8D" w:rsidRDefault="0010270C" w:rsidP="00DB01C2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 Руководителю</w:t>
      </w:r>
    </w:p>
    <w:p w:rsidR="0010270C" w:rsidRPr="00100C8D" w:rsidRDefault="0010270C" w:rsidP="00DB01C2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10270C" w:rsidRPr="00100C8D" w:rsidRDefault="0010270C" w:rsidP="00D7616A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10270C" w:rsidRPr="00100C8D" w:rsidRDefault="0010270C" w:rsidP="00D7616A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 xml:space="preserve"> (организационно-правовая форма</w:t>
      </w:r>
    </w:p>
    <w:p w:rsidR="0010270C" w:rsidRPr="00100C8D" w:rsidRDefault="0010270C" w:rsidP="00D7616A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 xml:space="preserve"> и наименование )</w:t>
      </w:r>
    </w:p>
    <w:p w:rsidR="0010270C" w:rsidRPr="00100C8D" w:rsidRDefault="0010270C" w:rsidP="00D7616A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10270C" w:rsidRPr="00100C8D" w:rsidRDefault="0010270C" w:rsidP="00D7616A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 xml:space="preserve"> (Ф.И.О.)</w:t>
      </w:r>
    </w:p>
    <w:p w:rsidR="0010270C" w:rsidRPr="00100C8D" w:rsidRDefault="0010270C" w:rsidP="00D7616A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 от _________________________________</w:t>
      </w:r>
    </w:p>
    <w:p w:rsidR="0010270C" w:rsidRPr="00100C8D" w:rsidRDefault="0010270C" w:rsidP="00D7616A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10270C" w:rsidRPr="00100C8D" w:rsidRDefault="0010270C" w:rsidP="00D7616A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 </w:t>
      </w:r>
      <w:r w:rsidRPr="00100C8D">
        <w:rPr>
          <w:rFonts w:ascii="Times New Roman" w:hAnsi="Times New Roman" w:cs="Times New Roman"/>
          <w:sz w:val="20"/>
          <w:szCs w:val="20"/>
        </w:rPr>
        <w:t>(должность, Ф.И.О. работника)</w:t>
      </w:r>
    </w:p>
    <w:p w:rsidR="0010270C" w:rsidRPr="00100C8D" w:rsidRDefault="0010270C" w:rsidP="00D7616A">
      <w:pPr>
        <w:rPr>
          <w:rFonts w:ascii="Times New Roman" w:hAnsi="Times New Roman" w:cs="Times New Roman"/>
          <w:sz w:val="26"/>
          <w:szCs w:val="26"/>
        </w:rPr>
      </w:pPr>
    </w:p>
    <w:p w:rsidR="0010270C" w:rsidRPr="002B5094" w:rsidRDefault="0010270C" w:rsidP="00682B4F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2B5094">
        <w:rPr>
          <w:rStyle w:val="a4"/>
          <w:rFonts w:ascii="Times New Roman" w:hAnsi="Times New Roman" w:cs="Times New Roman"/>
          <w:color w:val="auto"/>
          <w:sz w:val="26"/>
          <w:szCs w:val="26"/>
        </w:rPr>
        <w:t>УВЕДОМЛЕНИЕ</w:t>
      </w:r>
    </w:p>
    <w:p w:rsidR="0010270C" w:rsidRPr="002B5094" w:rsidRDefault="0010270C" w:rsidP="00682B4F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2B5094">
        <w:rPr>
          <w:rStyle w:val="a4"/>
          <w:rFonts w:ascii="Times New Roman" w:hAnsi="Times New Roman" w:cs="Times New Roman"/>
          <w:color w:val="auto"/>
          <w:sz w:val="26"/>
          <w:szCs w:val="26"/>
        </w:rPr>
        <w:t>о факте обращения в целях склонения к совершению коррупционных правонарушений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>Сообщаю, что: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>1) 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 xml:space="preserve"> (описание обстоятельств, при которых стало известно о случаях обращения к работнику в связи с исполнением им трудовых функций каких-либо лиц в целях склонения его к совершению коррупционных правонарушений, дата, место, время)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>2) 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 xml:space="preserve"> (подробные сведения о коррупционных правонарушениях, которые должен был бы совершить работник по просьбе обратившихся лиц)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>3) 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 xml:space="preserve"> (все известные сведения о физическом лице, склоняющем к коррупционному правонарушению, юридическом лице, в интересах которого работнику предлагается совершить коррупционное правонарушение)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>4) 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 xml:space="preserve"> (способ и обстоятельства склонения к коррупционному правонарушению, а также информация об отказе (согласии) работника принять предложение лица о совершении коррупционного правонарушения)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>(Ф.И.О., подпись лица, представившего уведомление)</w:t>
      </w:r>
    </w:p>
    <w:p w:rsidR="0010270C" w:rsidRPr="00100C8D" w:rsidRDefault="0010270C" w:rsidP="00D7616A">
      <w:pPr>
        <w:pStyle w:val="a5"/>
        <w:rPr>
          <w:rFonts w:ascii="Times New Roman" w:hAnsi="Times New Roman" w:cs="Times New Roman"/>
        </w:rPr>
      </w:pPr>
      <w:r w:rsidRPr="00100C8D">
        <w:rPr>
          <w:rFonts w:ascii="Times New Roman" w:hAnsi="Times New Roman" w:cs="Times New Roman"/>
        </w:rPr>
        <w:t>"__" ________ 20__ г.</w:t>
      </w:r>
    </w:p>
    <w:p w:rsidR="0010270C" w:rsidRPr="00100C8D" w:rsidRDefault="0010270C" w:rsidP="00D7616A">
      <w:pPr>
        <w:rPr>
          <w:rFonts w:ascii="Times New Roman" w:hAnsi="Times New Roman" w:cs="Times New Roman"/>
          <w:sz w:val="24"/>
          <w:szCs w:val="24"/>
        </w:rPr>
      </w:pPr>
    </w:p>
    <w:p w:rsidR="0010270C" w:rsidRDefault="0010270C" w:rsidP="008F63BE">
      <w:pPr>
        <w:pStyle w:val="Heading1"/>
        <w:spacing w:before="0" w:after="0"/>
        <w:jc w:val="left"/>
        <w:rPr>
          <w:rFonts w:ascii="Times New Roman" w:hAnsi="Times New Roman" w:cs="Times New Roman"/>
          <w:color w:val="auto"/>
        </w:rPr>
      </w:pPr>
      <w:r w:rsidRPr="00100C8D">
        <w:rPr>
          <w:rFonts w:ascii="Times New Roman" w:hAnsi="Times New Roman" w:cs="Times New Roman"/>
          <w:color w:val="auto"/>
        </w:rPr>
        <w:br w:type="page"/>
      </w:r>
    </w:p>
    <w:p w:rsidR="0010270C" w:rsidRPr="008F63BE" w:rsidRDefault="0010270C" w:rsidP="008F63BE">
      <w:pPr>
        <w:pStyle w:val="Heading1"/>
        <w:spacing w:before="0" w:after="0"/>
        <w:rPr>
          <w:rFonts w:ascii="Times New Roman" w:hAnsi="Times New Roman" w:cs="Times New Roman"/>
          <w:color w:val="auto"/>
        </w:rPr>
      </w:pPr>
      <w:r w:rsidRPr="00100C8D">
        <w:rPr>
          <w:rFonts w:ascii="Times New Roman" w:hAnsi="Times New Roman" w:cs="Times New Roman"/>
          <w:color w:val="auto"/>
          <w:sz w:val="26"/>
          <w:szCs w:val="26"/>
        </w:rPr>
        <w:t>Положение</w:t>
      </w:r>
    </w:p>
    <w:p w:rsidR="0010270C" w:rsidRDefault="0010270C" w:rsidP="008F63BE">
      <w:pPr>
        <w:pStyle w:val="Heading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 w:rsidRPr="00100C8D">
        <w:rPr>
          <w:rFonts w:ascii="Times New Roman" w:hAnsi="Times New Roman" w:cs="Times New Roman"/>
          <w:color w:val="auto"/>
          <w:sz w:val="26"/>
          <w:szCs w:val="26"/>
        </w:rPr>
        <w:t xml:space="preserve">о предотвращении и урегулировании конфликта интересов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10270C" w:rsidRDefault="0010270C" w:rsidP="008F63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bookmarkStart w:id="45" w:name="sub_2100"/>
      <w:r>
        <w:rPr>
          <w:rFonts w:ascii="Times New Roman" w:hAnsi="Times New Roman" w:cs="Times New Roman"/>
          <w:b/>
          <w:bCs/>
          <w:sz w:val="26"/>
          <w:szCs w:val="26"/>
        </w:rPr>
        <w:t>муниципального бюджетного</w:t>
      </w:r>
      <w:r w:rsidRPr="00150CD5">
        <w:rPr>
          <w:rFonts w:ascii="Times New Roman" w:hAnsi="Times New Roman" w:cs="Times New Roman"/>
          <w:b/>
          <w:bCs/>
          <w:sz w:val="26"/>
          <w:szCs w:val="26"/>
        </w:rPr>
        <w:t xml:space="preserve"> общеобразовательно</w:t>
      </w:r>
      <w:r>
        <w:rPr>
          <w:rFonts w:ascii="Times New Roman" w:hAnsi="Times New Roman" w:cs="Times New Roman"/>
          <w:b/>
          <w:bCs/>
          <w:sz w:val="26"/>
          <w:szCs w:val="26"/>
        </w:rPr>
        <w:t>го</w:t>
      </w:r>
      <w:r w:rsidRPr="00150CD5">
        <w:rPr>
          <w:rFonts w:ascii="Times New Roman" w:hAnsi="Times New Roman" w:cs="Times New Roman"/>
          <w:b/>
          <w:bCs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150C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10270C" w:rsidRPr="00150CD5" w:rsidRDefault="0010270C" w:rsidP="008F63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150CD5">
        <w:rPr>
          <w:rFonts w:ascii="Times New Roman" w:hAnsi="Times New Roman" w:cs="Times New Roman"/>
          <w:b/>
          <w:bCs/>
          <w:sz w:val="26"/>
          <w:szCs w:val="26"/>
        </w:rPr>
        <w:t>«Основная общеобразовательная школа №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7</w:t>
      </w:r>
      <w:r w:rsidRPr="00150CD5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10270C" w:rsidRDefault="0010270C" w:rsidP="00D959E3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</w:p>
    <w:p w:rsidR="0010270C" w:rsidRDefault="0010270C" w:rsidP="00053C2D">
      <w:pPr>
        <w:pStyle w:val="Heading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 w:rsidRPr="00100C8D">
        <w:rPr>
          <w:rFonts w:ascii="Times New Roman" w:hAnsi="Times New Roman" w:cs="Times New Roman"/>
          <w:color w:val="auto"/>
          <w:sz w:val="26"/>
          <w:szCs w:val="26"/>
        </w:rPr>
        <w:t>I. Общие положения</w:t>
      </w:r>
    </w:p>
    <w:p w:rsidR="0010270C" w:rsidRPr="00053C2D" w:rsidRDefault="0010270C" w:rsidP="00053C2D">
      <w:pPr>
        <w:spacing w:after="0" w:line="240" w:lineRule="auto"/>
        <w:rPr>
          <w:lang w:eastAsia="ru-RU"/>
        </w:rPr>
      </w:pP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6" w:name="sub_2111"/>
      <w:bookmarkEnd w:id="45"/>
      <w:r w:rsidRPr="00100C8D">
        <w:rPr>
          <w:rFonts w:ascii="Times New Roman" w:hAnsi="Times New Roman" w:cs="Times New Roman"/>
          <w:sz w:val="26"/>
          <w:szCs w:val="26"/>
        </w:rPr>
        <w:t xml:space="preserve">1.1. Положение о предотвращении и урегулировании конфликта интересов </w:t>
      </w:r>
      <w:r>
        <w:rPr>
          <w:rFonts w:ascii="Times New Roman" w:hAnsi="Times New Roman" w:cs="Times New Roman"/>
          <w:sz w:val="26"/>
          <w:szCs w:val="26"/>
        </w:rPr>
        <w:t xml:space="preserve">в МБОУ «ООШ № 7» </w:t>
      </w:r>
      <w:r w:rsidRPr="00100C8D">
        <w:rPr>
          <w:rFonts w:ascii="Times New Roman" w:hAnsi="Times New Roman" w:cs="Times New Roman"/>
          <w:sz w:val="26"/>
          <w:szCs w:val="26"/>
        </w:rPr>
        <w:t>(далее - Положение), определяет порядок действий по предотвращению и урегулированию конфликта интересов (ситуация, при которой личная заинтересованность (прямая или косвенная) работника влияет или может повлиять на надлежащее, объективное и беспристрастное исполнение им трудовых обязанностей), возникающего у работников, в ходе исполнения ими трудовых функций.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7" w:name="sub_2112"/>
      <w:bookmarkEnd w:id="46"/>
      <w:r w:rsidRPr="00100C8D">
        <w:rPr>
          <w:rFonts w:ascii="Times New Roman" w:hAnsi="Times New Roman" w:cs="Times New Roman"/>
          <w:sz w:val="26"/>
          <w:szCs w:val="26"/>
        </w:rPr>
        <w:t>1.2. Положение распространяется на руководителя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00C8D">
        <w:rPr>
          <w:rFonts w:ascii="Times New Roman" w:hAnsi="Times New Roman" w:cs="Times New Roman"/>
          <w:sz w:val="26"/>
          <w:szCs w:val="26"/>
        </w:rPr>
        <w:t xml:space="preserve">заместителя руководителя, </w:t>
      </w:r>
      <w:r>
        <w:rPr>
          <w:rFonts w:ascii="Times New Roman" w:hAnsi="Times New Roman" w:cs="Times New Roman"/>
          <w:sz w:val="26"/>
          <w:szCs w:val="26"/>
        </w:rPr>
        <w:t xml:space="preserve">а также на иных работников, </w:t>
      </w:r>
      <w:r w:rsidRPr="00100C8D">
        <w:rPr>
          <w:rFonts w:ascii="Times New Roman" w:hAnsi="Times New Roman" w:cs="Times New Roman"/>
          <w:sz w:val="26"/>
          <w:szCs w:val="26"/>
        </w:rPr>
        <w:t>должности которых включены в перечень должностей, исполнение обязанностей по которым связано с коррупционными рисками (далее - работники).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8" w:name="sub_2113"/>
      <w:bookmarkEnd w:id="47"/>
      <w:r w:rsidRPr="00100C8D">
        <w:rPr>
          <w:rFonts w:ascii="Times New Roman" w:hAnsi="Times New Roman" w:cs="Times New Roman"/>
          <w:sz w:val="26"/>
          <w:szCs w:val="26"/>
        </w:rPr>
        <w:t>1.3. Прием сведений о возникшем (имеющемся), а также о возможном конфликте интересов и рассмотрение этих сведений возлагается на работника либо должностное лицо, ответственное за работу по профилактике корруп</w:t>
      </w:r>
      <w:r>
        <w:rPr>
          <w:rFonts w:ascii="Times New Roman" w:hAnsi="Times New Roman" w:cs="Times New Roman"/>
          <w:sz w:val="26"/>
          <w:szCs w:val="26"/>
        </w:rPr>
        <w:t>ционных и иных правонарушений</w:t>
      </w:r>
      <w:r w:rsidRPr="00100C8D">
        <w:rPr>
          <w:rFonts w:ascii="Times New Roman" w:hAnsi="Times New Roman" w:cs="Times New Roman"/>
          <w:sz w:val="26"/>
          <w:szCs w:val="26"/>
        </w:rPr>
        <w:t>.</w:t>
      </w:r>
    </w:p>
    <w:bookmarkEnd w:id="48"/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270C" w:rsidRDefault="0010270C" w:rsidP="006A2158">
      <w:pPr>
        <w:pStyle w:val="Heading1"/>
        <w:spacing w:before="0" w:after="120"/>
        <w:rPr>
          <w:rFonts w:ascii="Times New Roman" w:hAnsi="Times New Roman" w:cs="Times New Roman"/>
          <w:color w:val="auto"/>
          <w:sz w:val="26"/>
          <w:szCs w:val="26"/>
        </w:rPr>
      </w:pPr>
      <w:bookmarkStart w:id="49" w:name="sub_2200"/>
      <w:r w:rsidRPr="00100C8D">
        <w:rPr>
          <w:rFonts w:ascii="Times New Roman" w:hAnsi="Times New Roman" w:cs="Times New Roman"/>
          <w:color w:val="auto"/>
          <w:sz w:val="26"/>
          <w:szCs w:val="26"/>
        </w:rPr>
        <w:t>II. Принципы урегулирования конфликта интересов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0" w:name="sub_2221"/>
      <w:bookmarkEnd w:id="49"/>
      <w:r w:rsidRPr="00100C8D">
        <w:rPr>
          <w:rFonts w:ascii="Times New Roman" w:hAnsi="Times New Roman" w:cs="Times New Roman"/>
          <w:sz w:val="26"/>
          <w:szCs w:val="26"/>
        </w:rPr>
        <w:t>2.1. Урегулирование конфликта интересов осуществляется на основе следующих принципов:</w:t>
      </w:r>
    </w:p>
    <w:bookmarkEnd w:id="50"/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индивидуальное рассмотрение каждого случая конфликта интересов и его урегулирование;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конфиденциальность процесса раскрытия сведений о конфликте интересов и его урегулировании;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соблюдение баланса интересов </w:t>
      </w:r>
      <w:r>
        <w:rPr>
          <w:rFonts w:ascii="Times New Roman" w:hAnsi="Times New Roman" w:cs="Times New Roman"/>
          <w:sz w:val="26"/>
          <w:szCs w:val="26"/>
        </w:rPr>
        <w:t>организации</w:t>
      </w:r>
      <w:r w:rsidRPr="00100C8D">
        <w:rPr>
          <w:rFonts w:ascii="Times New Roman" w:hAnsi="Times New Roman" w:cs="Times New Roman"/>
          <w:sz w:val="26"/>
          <w:szCs w:val="26"/>
        </w:rPr>
        <w:t xml:space="preserve"> и ее работников при урегулировании конфликта интересов;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защита работника от возможных неблагоприятных последствий в связи с сообщением о конфликте интересов, который своевременно раскрыт работником и урегулирован (предотвращен) организацией.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270C" w:rsidRDefault="0010270C" w:rsidP="002B1FE3">
      <w:pPr>
        <w:pStyle w:val="Heading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51" w:name="sub_2300"/>
      <w:r w:rsidRPr="00100C8D">
        <w:rPr>
          <w:rFonts w:ascii="Times New Roman" w:hAnsi="Times New Roman" w:cs="Times New Roman"/>
          <w:color w:val="auto"/>
          <w:sz w:val="26"/>
          <w:szCs w:val="26"/>
        </w:rPr>
        <w:t>III. Рассмотрение вопроса о возникшем, а также о возможном возникновении конфликта интересов</w:t>
      </w:r>
    </w:p>
    <w:p w:rsidR="0010270C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2" w:name="sub_2331"/>
      <w:bookmarkEnd w:id="51"/>
      <w:r w:rsidRPr="00100C8D">
        <w:rPr>
          <w:rFonts w:ascii="Times New Roman" w:hAnsi="Times New Roman" w:cs="Times New Roman"/>
          <w:sz w:val="26"/>
          <w:szCs w:val="26"/>
        </w:rPr>
        <w:t xml:space="preserve">3.1. В случае возникновения или возможного возникновения у работника личной заинтересованности при исполнении трудовых функций, которая приводит или может привести к конфликту интересов, а также, если ему стало известно о совершении </w:t>
      </w:r>
      <w:r>
        <w:rPr>
          <w:rFonts w:ascii="Times New Roman" w:hAnsi="Times New Roman" w:cs="Times New Roman"/>
          <w:sz w:val="26"/>
          <w:szCs w:val="26"/>
        </w:rPr>
        <w:t>коррупционного правонарушения</w:t>
      </w:r>
      <w:r w:rsidRPr="00100C8D">
        <w:rPr>
          <w:rFonts w:ascii="Times New Roman" w:hAnsi="Times New Roman" w:cs="Times New Roman"/>
          <w:sz w:val="26"/>
          <w:szCs w:val="26"/>
        </w:rPr>
        <w:t xml:space="preserve">, работник подает на имя руководителя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уведомление о возникновении личной заинтересованности при исполнении трудовых функций, которая приводит или может привести к конфликту интересов (далее - уведомление) </w:t>
      </w:r>
      <w:r w:rsidRPr="003B4F60">
        <w:rPr>
          <w:rFonts w:ascii="Times New Roman" w:hAnsi="Times New Roman" w:cs="Times New Roman"/>
          <w:sz w:val="26"/>
          <w:szCs w:val="26"/>
        </w:rPr>
        <w:t xml:space="preserve">по форме согласно </w:t>
      </w:r>
      <w:r>
        <w:rPr>
          <w:rFonts w:ascii="Times New Roman" w:hAnsi="Times New Roman" w:cs="Times New Roman"/>
          <w:sz w:val="26"/>
          <w:szCs w:val="26"/>
        </w:rPr>
        <w:t xml:space="preserve">Приложению 1 </w:t>
      </w:r>
      <w:r w:rsidRPr="00100C8D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 xml:space="preserve">настоящему </w:t>
      </w:r>
      <w:r w:rsidRPr="00100C8D">
        <w:rPr>
          <w:rFonts w:ascii="Times New Roman" w:hAnsi="Times New Roman" w:cs="Times New Roman"/>
          <w:sz w:val="26"/>
          <w:szCs w:val="26"/>
        </w:rPr>
        <w:t>Положению.</w:t>
      </w:r>
    </w:p>
    <w:p w:rsidR="0010270C" w:rsidRDefault="0010270C" w:rsidP="003B4F60">
      <w:pPr>
        <w:pStyle w:val="1"/>
        <w:tabs>
          <w:tab w:val="left" w:pos="1276"/>
        </w:tabs>
        <w:ind w:firstLine="709"/>
        <w:jc w:val="both"/>
      </w:pPr>
      <w:bookmarkStart w:id="53" w:name="sub_2332"/>
      <w:bookmarkEnd w:id="52"/>
      <w:r w:rsidRPr="00100C8D">
        <w:t>3.2. Принятие, рассмотрение поступившего уведомления осуществляется по поручению руководителя</w:t>
      </w:r>
      <w:r>
        <w:t xml:space="preserve"> д</w:t>
      </w:r>
      <w:r w:rsidRPr="00100C8D">
        <w:t>олжностным лицом, ответственным за работу по профилактике корр</w:t>
      </w:r>
      <w:bookmarkStart w:id="54" w:name="sub_4"/>
      <w:r>
        <w:t xml:space="preserve">упционных и иных правонарушений. Поступившее уведомление, регистрируется в день поступления </w:t>
      </w:r>
      <w:r w:rsidRPr="00100C8D">
        <w:t xml:space="preserve">должностным лицом, </w:t>
      </w:r>
      <w:r>
        <w:t xml:space="preserve">в журнале регистрации уведомлений (далее - журнал), который ведется по форме согласно </w:t>
      </w:r>
      <w:hyperlink r:id="rId13" w:history="1">
        <w:r w:rsidRPr="00433359">
          <w:rPr>
            <w:rStyle w:val="Hyperlink"/>
            <w:color w:val="auto"/>
            <w:u w:val="none"/>
          </w:rPr>
          <w:t>Приложению 2</w:t>
        </w:r>
      </w:hyperlink>
      <w:r>
        <w:t xml:space="preserve"> к настоящему Положению. </w:t>
      </w:r>
      <w:bookmarkEnd w:id="54"/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5" w:name="sub_2333"/>
      <w:bookmarkEnd w:id="53"/>
      <w:r w:rsidRPr="00100C8D">
        <w:rPr>
          <w:rFonts w:ascii="Times New Roman" w:hAnsi="Times New Roman" w:cs="Times New Roman"/>
          <w:sz w:val="26"/>
          <w:szCs w:val="26"/>
        </w:rPr>
        <w:t>3.3. При рассмотрении уведомления обеспечивается всестороннее и объективное изучение изложенных в уведомлении обстоятельств.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6" w:name="sub_2334"/>
      <w:bookmarkEnd w:id="55"/>
      <w:r w:rsidRPr="00100C8D">
        <w:rPr>
          <w:rFonts w:ascii="Times New Roman" w:hAnsi="Times New Roman" w:cs="Times New Roman"/>
          <w:sz w:val="26"/>
          <w:szCs w:val="26"/>
        </w:rPr>
        <w:t>3.4. По результатам рассмотрения должностным лицом, ответственным за работу по профилактике коррупционных и иных правонаруше</w:t>
      </w:r>
      <w:r>
        <w:rPr>
          <w:rFonts w:ascii="Times New Roman" w:hAnsi="Times New Roman" w:cs="Times New Roman"/>
          <w:sz w:val="26"/>
          <w:szCs w:val="26"/>
        </w:rPr>
        <w:t>ний</w:t>
      </w:r>
      <w:r w:rsidRPr="00100C8D">
        <w:rPr>
          <w:rFonts w:ascii="Times New Roman" w:hAnsi="Times New Roman" w:cs="Times New Roman"/>
          <w:sz w:val="26"/>
          <w:szCs w:val="26"/>
        </w:rPr>
        <w:t>, подготавливается мотивированное заключение.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7" w:name="sub_2335"/>
      <w:bookmarkEnd w:id="56"/>
      <w:r w:rsidRPr="00100C8D">
        <w:rPr>
          <w:rFonts w:ascii="Times New Roman" w:hAnsi="Times New Roman" w:cs="Times New Roman"/>
          <w:sz w:val="26"/>
          <w:szCs w:val="26"/>
        </w:rPr>
        <w:t>3.5. В мотивированном заключении отражаются выводы по результатам рассмотрения уведомления.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8" w:name="sub_2336"/>
      <w:bookmarkEnd w:id="57"/>
      <w:r w:rsidRPr="00100C8D">
        <w:rPr>
          <w:rFonts w:ascii="Times New Roman" w:hAnsi="Times New Roman" w:cs="Times New Roman"/>
          <w:sz w:val="26"/>
          <w:szCs w:val="26"/>
        </w:rPr>
        <w:t xml:space="preserve">3.6. Мотивированное заключение и другие материалы в течение 7 (семи) рабочих дней со дня поступления уведомления представляются руководителю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>.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9" w:name="sub_2337"/>
      <w:bookmarkEnd w:id="58"/>
      <w:r w:rsidRPr="00100C8D">
        <w:rPr>
          <w:rFonts w:ascii="Times New Roman" w:hAnsi="Times New Roman" w:cs="Times New Roman"/>
          <w:sz w:val="26"/>
          <w:szCs w:val="26"/>
        </w:rPr>
        <w:t xml:space="preserve">3.7. </w:t>
      </w:r>
      <w:bookmarkStart w:id="60" w:name="sub_2339"/>
      <w:bookmarkEnd w:id="59"/>
      <w:r w:rsidRPr="00100C8D">
        <w:rPr>
          <w:rFonts w:ascii="Times New Roman" w:hAnsi="Times New Roman" w:cs="Times New Roman"/>
          <w:sz w:val="26"/>
          <w:szCs w:val="26"/>
        </w:rPr>
        <w:t xml:space="preserve">В случае возникновения конфликта интересов (в том числе при поступлении уведомления) руководитель </w:t>
      </w:r>
      <w:r>
        <w:rPr>
          <w:rFonts w:ascii="Times New Roman" w:hAnsi="Times New Roman" w:cs="Times New Roman"/>
          <w:sz w:val="26"/>
          <w:szCs w:val="26"/>
        </w:rPr>
        <w:t>МБОУ «ООШ № 7»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не позднее 3 (трех) рабочих дней со дня его выявления уведомляет об этом начальника департамента образования администрации Старооскольского городского округа Белгородской области</w:t>
      </w:r>
      <w:bookmarkEnd w:id="60"/>
      <w:r w:rsidRPr="00100C8D">
        <w:rPr>
          <w:rFonts w:ascii="Times New Roman" w:hAnsi="Times New Roman" w:cs="Times New Roman"/>
          <w:sz w:val="26"/>
          <w:szCs w:val="26"/>
        </w:rPr>
        <w:t>.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270C" w:rsidRDefault="0010270C" w:rsidP="002B1FE3">
      <w:pPr>
        <w:pStyle w:val="Heading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61" w:name="sub_2400"/>
      <w:r w:rsidRPr="00100C8D">
        <w:rPr>
          <w:rFonts w:ascii="Times New Roman" w:hAnsi="Times New Roman" w:cs="Times New Roman"/>
          <w:color w:val="auto"/>
          <w:sz w:val="26"/>
          <w:szCs w:val="26"/>
        </w:rPr>
        <w:t>IV. Меры по предотвращению или урегулированию конфликта интересов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2" w:name="sub_2441"/>
      <w:bookmarkEnd w:id="61"/>
      <w:r w:rsidRPr="00100C8D">
        <w:rPr>
          <w:rFonts w:ascii="Times New Roman" w:hAnsi="Times New Roman" w:cs="Times New Roman"/>
          <w:sz w:val="26"/>
          <w:szCs w:val="26"/>
        </w:rPr>
        <w:t>4.1. Для предотвращения или урегулирования конфликта интересов принимаются следующие меры:</w:t>
      </w:r>
    </w:p>
    <w:bookmarkEnd w:id="62"/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ограничение доступа работника к информации, которая прямо или косвенно имеет отношение к его личным (частным) интересам;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отстранение (постоянное или временное)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пересмотр и изменение трудовых функций работника;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временное отстранение работника от должности;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перевод работника на должность, предусматривающую выполнение трудовых функций, не связанных с конфликтом интересов;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отказ работника от выгоды, явившейся причиной возникновения конфликта интересов;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увольнение работника по инициативе работодателя в порядке, установленном </w:t>
      </w:r>
      <w:hyperlink r:id="rId14" w:history="1">
        <w:r w:rsidRPr="00100C8D">
          <w:rPr>
            <w:rStyle w:val="a"/>
            <w:rFonts w:ascii="Times New Roman" w:hAnsi="Times New Roman" w:cs="Times New Roman"/>
            <w:sz w:val="26"/>
            <w:szCs w:val="26"/>
          </w:rPr>
          <w:t>трудовым законодательством</w:t>
        </w:r>
      </w:hyperlink>
      <w:r w:rsidRPr="00100C8D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актами, содержащими нормы трудового права.</w:t>
      </w:r>
    </w:p>
    <w:p w:rsidR="0010270C" w:rsidRPr="00100C8D" w:rsidRDefault="0010270C" w:rsidP="002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3" w:name="sub_2442"/>
      <w:r w:rsidRPr="00100C8D">
        <w:rPr>
          <w:rFonts w:ascii="Times New Roman" w:hAnsi="Times New Roman" w:cs="Times New Roman"/>
          <w:sz w:val="26"/>
          <w:szCs w:val="26"/>
        </w:rPr>
        <w:t xml:space="preserve">4.2. </w:t>
      </w:r>
      <w:r>
        <w:rPr>
          <w:rFonts w:ascii="Times New Roman" w:hAnsi="Times New Roman" w:cs="Times New Roman"/>
          <w:sz w:val="26"/>
          <w:szCs w:val="26"/>
        </w:rPr>
        <w:t>Организация</w:t>
      </w:r>
      <w:r w:rsidRPr="00100C8D">
        <w:rPr>
          <w:rFonts w:ascii="Times New Roman" w:hAnsi="Times New Roman" w:cs="Times New Roman"/>
          <w:sz w:val="26"/>
          <w:szCs w:val="26"/>
        </w:rPr>
        <w:t xml:space="preserve">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</w:p>
    <w:bookmarkEnd w:id="63"/>
    <w:p w:rsidR="0010270C" w:rsidRPr="00100C8D" w:rsidRDefault="0010270C" w:rsidP="00D959E3">
      <w:pPr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br w:type="page"/>
      </w:r>
    </w:p>
    <w:p w:rsidR="0010270C" w:rsidRDefault="0010270C" w:rsidP="00691686">
      <w:pPr>
        <w:spacing w:after="0" w:line="240" w:lineRule="auto"/>
        <w:jc w:val="right"/>
        <w:rPr>
          <w:rStyle w:val="a4"/>
          <w:rFonts w:ascii="Times New Roman" w:hAnsi="Times New Roman" w:cs="Times New Roman"/>
          <w:color w:val="auto"/>
          <w:sz w:val="26"/>
          <w:szCs w:val="26"/>
        </w:rPr>
      </w:pPr>
      <w:bookmarkStart w:id="64" w:name="sub_21000"/>
      <w:r w:rsidRPr="00100C8D">
        <w:rPr>
          <w:rStyle w:val="a4"/>
          <w:rFonts w:ascii="Times New Roman" w:hAnsi="Times New Roman" w:cs="Times New Roman"/>
          <w:color w:val="auto"/>
          <w:sz w:val="26"/>
          <w:szCs w:val="26"/>
        </w:rPr>
        <w:t>Приложение</w:t>
      </w:r>
      <w:r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№1</w:t>
      </w:r>
    </w:p>
    <w:tbl>
      <w:tblPr>
        <w:tblW w:w="0" w:type="auto"/>
        <w:tblInd w:w="2" w:type="dxa"/>
        <w:tblLook w:val="00A0"/>
      </w:tblPr>
      <w:tblGrid>
        <w:gridCol w:w="4612"/>
        <w:gridCol w:w="4851"/>
      </w:tblGrid>
      <w:tr w:rsidR="0010270C">
        <w:tc>
          <w:tcPr>
            <w:tcW w:w="5210" w:type="dxa"/>
          </w:tcPr>
          <w:p w:rsidR="0010270C" w:rsidRPr="008B6B82" w:rsidRDefault="0010270C" w:rsidP="008B6B82">
            <w:pPr>
              <w:spacing w:after="0" w:line="240" w:lineRule="auto"/>
              <w:jc w:val="right"/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211" w:type="dxa"/>
          </w:tcPr>
          <w:p w:rsidR="0010270C" w:rsidRDefault="0010270C" w:rsidP="008B6B82">
            <w:pPr>
              <w:spacing w:after="0" w:line="240" w:lineRule="auto"/>
              <w:jc w:val="right"/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B6B82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 </w:t>
            </w:r>
            <w:hyperlink w:anchor="sub_2000" w:history="1">
              <w:r w:rsidRPr="008B6B82">
                <w:rPr>
                  <w:rStyle w:val="a"/>
                  <w:rFonts w:ascii="Times New Roman" w:hAnsi="Times New Roman" w:cs="Times New Roman"/>
                  <w:b/>
                  <w:bCs/>
                  <w:sz w:val="26"/>
                  <w:szCs w:val="26"/>
                </w:rPr>
                <w:t>Положению</w:t>
              </w:r>
            </w:hyperlink>
            <w:r w:rsidRPr="008B6B82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 предотвращении и урегулировании конфликта </w:t>
            </w:r>
          </w:p>
          <w:p w:rsidR="0010270C" w:rsidRPr="008B6B82" w:rsidRDefault="0010270C" w:rsidP="008B6B82">
            <w:pPr>
              <w:spacing w:after="0" w:line="240" w:lineRule="auto"/>
              <w:jc w:val="right"/>
              <w:rPr>
                <w:rStyle w:val="a4"/>
                <w:rFonts w:ascii="Times New Roman" w:hAnsi="Times New Roman" w:cs="Times New Roman"/>
                <w:b w:val="0"/>
                <w:bCs w:val="0"/>
                <w:color w:val="auto"/>
                <w:sz w:val="26"/>
                <w:szCs w:val="26"/>
              </w:rPr>
            </w:pPr>
            <w:r w:rsidRPr="008B6B82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  <w:t>интересов организаций</w:t>
            </w:r>
          </w:p>
        </w:tc>
      </w:tr>
    </w:tbl>
    <w:p w:rsidR="0010270C" w:rsidRPr="00100C8D" w:rsidRDefault="0010270C" w:rsidP="00691686">
      <w:pPr>
        <w:spacing w:after="0" w:line="240" w:lineRule="auto"/>
        <w:jc w:val="right"/>
        <w:rPr>
          <w:rStyle w:val="a4"/>
          <w:rFonts w:ascii="Times New Roman" w:hAnsi="Times New Roman" w:cs="Times New Roman"/>
          <w:color w:val="auto"/>
          <w:sz w:val="26"/>
          <w:szCs w:val="26"/>
        </w:rPr>
      </w:pPr>
    </w:p>
    <w:bookmarkEnd w:id="64"/>
    <w:p w:rsidR="0010270C" w:rsidRPr="00100C8D" w:rsidRDefault="0010270C" w:rsidP="00691686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Руководителю</w:t>
      </w:r>
    </w:p>
    <w:p w:rsidR="0010270C" w:rsidRPr="00100C8D" w:rsidRDefault="0010270C" w:rsidP="00691686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10270C" w:rsidRPr="00100C8D" w:rsidRDefault="0010270C" w:rsidP="00691686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10270C" w:rsidRPr="00100C8D" w:rsidRDefault="0010270C" w:rsidP="0069168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 xml:space="preserve"> (организационно-правовая форма</w:t>
      </w:r>
    </w:p>
    <w:p w:rsidR="0010270C" w:rsidRPr="00100C8D" w:rsidRDefault="0010270C" w:rsidP="0069168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 наименование организации</w:t>
      </w:r>
      <w:r w:rsidRPr="00100C8D">
        <w:rPr>
          <w:rFonts w:ascii="Times New Roman" w:hAnsi="Times New Roman" w:cs="Times New Roman"/>
          <w:sz w:val="20"/>
          <w:szCs w:val="20"/>
        </w:rPr>
        <w:t>)</w:t>
      </w:r>
    </w:p>
    <w:p w:rsidR="0010270C" w:rsidRPr="00100C8D" w:rsidRDefault="0010270C" w:rsidP="00691686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10270C" w:rsidRPr="00100C8D" w:rsidRDefault="0010270C" w:rsidP="00691686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(Ф.И.О.)</w:t>
      </w:r>
    </w:p>
    <w:p w:rsidR="0010270C" w:rsidRPr="00100C8D" w:rsidRDefault="0010270C" w:rsidP="00691686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от ______________________________</w:t>
      </w:r>
    </w:p>
    <w:p w:rsidR="0010270C" w:rsidRPr="00100C8D" w:rsidRDefault="0010270C" w:rsidP="00691686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10270C" w:rsidRPr="00100C8D" w:rsidRDefault="0010270C" w:rsidP="0069168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0"/>
          <w:szCs w:val="20"/>
        </w:rPr>
        <w:t xml:space="preserve"> (должность, Ф.И.О. работника)</w:t>
      </w:r>
    </w:p>
    <w:p w:rsidR="0010270C" w:rsidRPr="00100C8D" w:rsidRDefault="0010270C" w:rsidP="00D959E3">
      <w:pPr>
        <w:rPr>
          <w:rFonts w:ascii="Times New Roman" w:hAnsi="Times New Roman" w:cs="Times New Roman"/>
          <w:sz w:val="26"/>
          <w:szCs w:val="26"/>
        </w:rPr>
      </w:pPr>
    </w:p>
    <w:p w:rsidR="0010270C" w:rsidRPr="00100C8D" w:rsidRDefault="0010270C" w:rsidP="00100C8D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100C8D">
        <w:rPr>
          <w:rStyle w:val="a4"/>
          <w:rFonts w:ascii="Times New Roman" w:hAnsi="Times New Roman" w:cs="Times New Roman"/>
          <w:color w:val="auto"/>
          <w:sz w:val="26"/>
          <w:szCs w:val="26"/>
        </w:rPr>
        <w:t>УВЕДОМЛЕНИЕ</w:t>
      </w:r>
    </w:p>
    <w:p w:rsidR="0010270C" w:rsidRPr="00100C8D" w:rsidRDefault="0010270C" w:rsidP="00100C8D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100C8D">
        <w:rPr>
          <w:rStyle w:val="a4"/>
          <w:rFonts w:ascii="Times New Roman" w:hAnsi="Times New Roman" w:cs="Times New Roman"/>
          <w:color w:val="auto"/>
          <w:sz w:val="26"/>
          <w:szCs w:val="26"/>
        </w:rPr>
        <w:t>о возникновении личной заинтересованности, которая приводит или может привести к конфликту интересов</w:t>
      </w:r>
    </w:p>
    <w:p w:rsidR="0010270C" w:rsidRPr="00100C8D" w:rsidRDefault="0010270C" w:rsidP="00D959E3">
      <w:pPr>
        <w:rPr>
          <w:rFonts w:ascii="Times New Roman" w:hAnsi="Times New Roman" w:cs="Times New Roman"/>
          <w:sz w:val="26"/>
          <w:szCs w:val="26"/>
        </w:rPr>
      </w:pPr>
    </w:p>
    <w:p w:rsidR="0010270C" w:rsidRPr="00100C8D" w:rsidRDefault="0010270C" w:rsidP="00100C8D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Сообщаю о возникновении личной заинтересованности при исполнении трудовых функций, которая приводит или может привести к конфликту интересов (нужное подчеркнуть).</w:t>
      </w:r>
    </w:p>
    <w:p w:rsidR="0010270C" w:rsidRPr="00100C8D" w:rsidRDefault="0010270C" w:rsidP="00100C8D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Обстоятельства, являющиеся основанием возникновения личной заинтересованности: </w:t>
      </w:r>
    </w:p>
    <w:p w:rsidR="0010270C" w:rsidRPr="00100C8D" w:rsidRDefault="0010270C" w:rsidP="00100C8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______________________________________________________________________.</w:t>
      </w:r>
    </w:p>
    <w:p w:rsidR="0010270C" w:rsidRPr="00100C8D" w:rsidRDefault="0010270C" w:rsidP="00100C8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Трудовые функции, на надлежащее исполнение которых влияет или может повлиять личная заинтересованность: 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______________________.</w:t>
      </w:r>
    </w:p>
    <w:p w:rsidR="0010270C" w:rsidRDefault="0010270C" w:rsidP="00100C8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0270C" w:rsidRPr="00100C8D" w:rsidRDefault="0010270C" w:rsidP="00100C8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100C8D">
        <w:rPr>
          <w:rFonts w:ascii="Times New Roman" w:hAnsi="Times New Roman" w:cs="Times New Roman"/>
          <w:sz w:val="26"/>
          <w:szCs w:val="26"/>
        </w:rPr>
        <w:t xml:space="preserve">Предлагаемые меры по предотвращению или урегулированию конфликта интересов </w:t>
      </w:r>
      <w:r w:rsidRPr="00100C8D">
        <w:rPr>
          <w:rFonts w:ascii="Times New Roman" w:hAnsi="Times New Roman" w:cs="Times New Roman"/>
          <w:sz w:val="20"/>
          <w:szCs w:val="20"/>
        </w:rPr>
        <w:t>(заполняется при наличии у работника предложений по предотвращению или урегулированию конфликта интересов):</w:t>
      </w:r>
    </w:p>
    <w:p w:rsidR="0010270C" w:rsidRPr="00100C8D" w:rsidRDefault="0010270C" w:rsidP="00D959E3">
      <w:pPr>
        <w:pStyle w:val="a5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_____________________________________________________________________________________________________.</w:t>
      </w:r>
    </w:p>
    <w:p w:rsidR="0010270C" w:rsidRPr="00100C8D" w:rsidRDefault="0010270C" w:rsidP="00D959E3">
      <w:pPr>
        <w:pStyle w:val="a5"/>
        <w:rPr>
          <w:rFonts w:ascii="Times New Roman" w:hAnsi="Times New Roman" w:cs="Times New Roman"/>
          <w:sz w:val="26"/>
          <w:szCs w:val="26"/>
        </w:rPr>
      </w:pPr>
      <w:r w:rsidRPr="00100C8D">
        <w:rPr>
          <w:rFonts w:ascii="Times New Roman" w:hAnsi="Times New Roman" w:cs="Times New Roman"/>
          <w:sz w:val="26"/>
          <w:szCs w:val="26"/>
        </w:rPr>
        <w:t>___________________                           ___________________________</w:t>
      </w:r>
    </w:p>
    <w:p w:rsidR="0010270C" w:rsidRPr="002B5094" w:rsidRDefault="0010270C" w:rsidP="00D959E3">
      <w:pPr>
        <w:pStyle w:val="a5"/>
        <w:rPr>
          <w:rFonts w:ascii="Times New Roman" w:hAnsi="Times New Roman" w:cs="Times New Roman"/>
          <w:sz w:val="20"/>
          <w:szCs w:val="20"/>
        </w:rPr>
      </w:pPr>
      <w:r w:rsidRPr="002B5094">
        <w:rPr>
          <w:rFonts w:ascii="Times New Roman" w:hAnsi="Times New Roman" w:cs="Times New Roman"/>
          <w:sz w:val="20"/>
          <w:szCs w:val="20"/>
        </w:rPr>
        <w:t xml:space="preserve">      (подпись)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B5094">
        <w:rPr>
          <w:rFonts w:ascii="Times New Roman" w:hAnsi="Times New Roman" w:cs="Times New Roman"/>
          <w:sz w:val="20"/>
          <w:szCs w:val="20"/>
        </w:rPr>
        <w:t xml:space="preserve">  (Ф.И.О.)</w:t>
      </w:r>
    </w:p>
    <w:p w:rsidR="0010270C" w:rsidRDefault="0010270C" w:rsidP="00D959E3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«__»</w:t>
      </w:r>
      <w:r w:rsidRPr="00100C8D">
        <w:rPr>
          <w:rFonts w:ascii="Times New Roman" w:hAnsi="Times New Roman" w:cs="Times New Roman"/>
          <w:sz w:val="26"/>
          <w:szCs w:val="26"/>
        </w:rPr>
        <w:t xml:space="preserve"> _________ 20__ г.</w:t>
      </w:r>
    </w:p>
    <w:p w:rsidR="0010270C" w:rsidRPr="00623D87" w:rsidRDefault="0010270C" w:rsidP="008115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3D87">
        <w:rPr>
          <w:rFonts w:ascii="Times New Roman" w:hAnsi="Times New Roman" w:cs="Times New Roman"/>
          <w:sz w:val="26"/>
          <w:szCs w:val="26"/>
        </w:rPr>
        <w:t>Регистрационный номер в журнале</w:t>
      </w:r>
    </w:p>
    <w:p w:rsidR="0010270C" w:rsidRPr="00623D87" w:rsidRDefault="0010270C" w:rsidP="008115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3D87">
        <w:rPr>
          <w:rFonts w:ascii="Times New Roman" w:hAnsi="Times New Roman" w:cs="Times New Roman"/>
          <w:sz w:val="26"/>
          <w:szCs w:val="26"/>
        </w:rPr>
        <w:t>учета уведомлений ________</w:t>
      </w:r>
    </w:p>
    <w:p w:rsidR="0010270C" w:rsidRPr="00623D87" w:rsidRDefault="0010270C" w:rsidP="008115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3D87">
        <w:rPr>
          <w:rFonts w:ascii="Times New Roman" w:hAnsi="Times New Roman" w:cs="Times New Roman"/>
          <w:sz w:val="26"/>
          <w:szCs w:val="26"/>
        </w:rPr>
        <w:t>Дата регистрации уведомления               «___» ___________ 20___ г.</w:t>
      </w:r>
    </w:p>
    <w:p w:rsidR="0010270C" w:rsidRDefault="0010270C" w:rsidP="0081153B">
      <w:pPr>
        <w:tabs>
          <w:tab w:val="left" w:pos="608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           _____________________________</w:t>
      </w:r>
    </w:p>
    <w:p w:rsidR="0010270C" w:rsidRPr="00311E14" w:rsidRDefault="0010270C" w:rsidP="0081153B">
      <w:pPr>
        <w:tabs>
          <w:tab w:val="left" w:pos="608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311E14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661D8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з</w:t>
      </w:r>
      <w:r w:rsidRPr="00311E14">
        <w:rPr>
          <w:rFonts w:ascii="Times New Roman" w:hAnsi="Times New Roman" w:cs="Times New Roman"/>
          <w:sz w:val="16"/>
          <w:szCs w:val="16"/>
        </w:rPr>
        <w:t>арегистрировавшего уведомление)</w:t>
      </w:r>
      <w:r>
        <w:rPr>
          <w:rFonts w:ascii="Times New Roman" w:hAnsi="Times New Roman" w:cs="Times New Roman"/>
          <w:sz w:val="16"/>
          <w:szCs w:val="16"/>
        </w:rPr>
        <w:t xml:space="preserve">                   (подпись, зарегистрировавшего уведомление)</w:t>
      </w:r>
    </w:p>
    <w:p w:rsidR="0010270C" w:rsidRDefault="0010270C" w:rsidP="0081153B">
      <w:pPr>
        <w:spacing w:after="0" w:line="240" w:lineRule="auto"/>
        <w:rPr>
          <w:lang w:eastAsia="ru-RU"/>
        </w:rPr>
      </w:pPr>
    </w:p>
    <w:p w:rsidR="0010270C" w:rsidRDefault="0010270C" w:rsidP="00C12FAE">
      <w:pPr>
        <w:spacing w:after="0" w:line="240" w:lineRule="auto"/>
        <w:ind w:left="7080" w:firstLine="708"/>
        <w:jc w:val="right"/>
        <w:rPr>
          <w:lang w:eastAsia="ru-RU"/>
        </w:rPr>
        <w:sectPr w:rsidR="0010270C" w:rsidSect="006A2158">
          <w:headerReference w:type="default" r:id="rId15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0270C" w:rsidRPr="007E6E90" w:rsidRDefault="0010270C" w:rsidP="00C12FAE">
      <w:pPr>
        <w:spacing w:after="0" w:line="240" w:lineRule="auto"/>
        <w:ind w:left="7080" w:firstLine="708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7E6E90">
        <w:rPr>
          <w:rFonts w:ascii="Times New Roman" w:hAnsi="Times New Roman" w:cs="Times New Roman"/>
          <w:b/>
          <w:bCs/>
          <w:sz w:val="26"/>
          <w:szCs w:val="26"/>
        </w:rPr>
        <w:t xml:space="preserve">Приложение №2 </w:t>
      </w:r>
    </w:p>
    <w:tbl>
      <w:tblPr>
        <w:tblW w:w="0" w:type="auto"/>
        <w:tblInd w:w="2" w:type="dxa"/>
        <w:tblLook w:val="00A0"/>
      </w:tblPr>
      <w:tblGrid>
        <w:gridCol w:w="8131"/>
        <w:gridCol w:w="6689"/>
      </w:tblGrid>
      <w:tr w:rsidR="0010270C">
        <w:tc>
          <w:tcPr>
            <w:tcW w:w="8222" w:type="dxa"/>
          </w:tcPr>
          <w:p w:rsidR="0010270C" w:rsidRPr="008B6B82" w:rsidRDefault="0010270C" w:rsidP="008B6B8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0" w:type="dxa"/>
          </w:tcPr>
          <w:p w:rsidR="0010270C" w:rsidRDefault="0010270C" w:rsidP="008B6B82">
            <w:pPr>
              <w:spacing w:after="0" w:line="240" w:lineRule="auto"/>
              <w:jc w:val="right"/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B6B82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 </w:t>
            </w:r>
            <w:hyperlink w:anchor="sub_2000" w:history="1">
              <w:r w:rsidRPr="008B6B82">
                <w:rPr>
                  <w:rStyle w:val="a"/>
                  <w:rFonts w:ascii="Times New Roman" w:hAnsi="Times New Roman" w:cs="Times New Roman"/>
                  <w:b/>
                  <w:bCs/>
                  <w:sz w:val="26"/>
                  <w:szCs w:val="26"/>
                </w:rPr>
                <w:t>Положению</w:t>
              </w:r>
            </w:hyperlink>
            <w:r w:rsidRPr="008B6B82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 предотвращении</w:t>
            </w:r>
          </w:p>
          <w:p w:rsidR="0010270C" w:rsidRDefault="0010270C" w:rsidP="008B6B82">
            <w:pPr>
              <w:spacing w:after="0" w:line="240" w:lineRule="auto"/>
              <w:jc w:val="right"/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B6B82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  <w:t>и урегулировании конфликта</w:t>
            </w:r>
          </w:p>
          <w:p w:rsidR="0010270C" w:rsidRPr="008B6B82" w:rsidRDefault="0010270C" w:rsidP="008B6B8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6B82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  <w:t>интересов организаций</w:t>
            </w:r>
          </w:p>
        </w:tc>
      </w:tr>
    </w:tbl>
    <w:p w:rsidR="0010270C" w:rsidRPr="007E6E90" w:rsidRDefault="0010270C" w:rsidP="00C12F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0270C" w:rsidRPr="007E6E90" w:rsidRDefault="0010270C" w:rsidP="00C12F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6E90">
        <w:rPr>
          <w:rFonts w:ascii="Times New Roman" w:hAnsi="Times New Roman" w:cs="Times New Roman"/>
          <w:b/>
          <w:bCs/>
          <w:sz w:val="26"/>
          <w:szCs w:val="26"/>
        </w:rPr>
        <w:t>ЖУРНАЛ</w:t>
      </w:r>
    </w:p>
    <w:p w:rsidR="0010270C" w:rsidRDefault="0010270C" w:rsidP="00C12F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6E90">
        <w:rPr>
          <w:rFonts w:ascii="Times New Roman" w:hAnsi="Times New Roman" w:cs="Times New Roman"/>
          <w:b/>
          <w:bCs/>
          <w:sz w:val="26"/>
          <w:szCs w:val="26"/>
        </w:rPr>
        <w:t>регистрации уведомлений о фактах возникновения личной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E6E90">
        <w:rPr>
          <w:rFonts w:ascii="Times New Roman" w:hAnsi="Times New Roman" w:cs="Times New Roman"/>
          <w:b/>
          <w:bCs/>
          <w:sz w:val="26"/>
          <w:szCs w:val="26"/>
        </w:rPr>
        <w:t xml:space="preserve">заинтересованности, </w:t>
      </w:r>
    </w:p>
    <w:p w:rsidR="0010270C" w:rsidRPr="007E6E90" w:rsidRDefault="0010270C" w:rsidP="00C12F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6E90">
        <w:rPr>
          <w:rFonts w:ascii="Times New Roman" w:hAnsi="Times New Roman" w:cs="Times New Roman"/>
          <w:b/>
          <w:bCs/>
          <w:sz w:val="26"/>
          <w:szCs w:val="26"/>
        </w:rPr>
        <w:t>которая приводит или может привести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E6E90">
        <w:rPr>
          <w:rFonts w:ascii="Times New Roman" w:hAnsi="Times New Roman" w:cs="Times New Roman"/>
          <w:b/>
          <w:bCs/>
          <w:sz w:val="26"/>
          <w:szCs w:val="26"/>
        </w:rPr>
        <w:t>к конфликту интересов</w:t>
      </w:r>
    </w:p>
    <w:p w:rsidR="0010270C" w:rsidRPr="00296C8E" w:rsidRDefault="0010270C" w:rsidP="00C12FA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6C8E">
        <w:rPr>
          <w:rFonts w:ascii="Times New Roman" w:hAnsi="Times New Roman" w:cs="Times New Roman"/>
          <w:sz w:val="18"/>
          <w:szCs w:val="18"/>
        </w:rPr>
        <w:t> </w:t>
      </w:r>
    </w:p>
    <w:p w:rsidR="0010270C" w:rsidRPr="00296C8E" w:rsidRDefault="0010270C" w:rsidP="00C12F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6C8E">
        <w:rPr>
          <w:rFonts w:ascii="Times New Roman" w:hAnsi="Times New Roman" w:cs="Times New Roman"/>
          <w:sz w:val="18"/>
          <w:szCs w:val="18"/>
        </w:rPr>
        <w:t>Начат "___" ____________ 20__г.</w:t>
      </w:r>
    </w:p>
    <w:p w:rsidR="0010270C" w:rsidRPr="00296C8E" w:rsidRDefault="0010270C" w:rsidP="00C12F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6C8E">
        <w:rPr>
          <w:rFonts w:ascii="Times New Roman" w:hAnsi="Times New Roman" w:cs="Times New Roman"/>
          <w:sz w:val="18"/>
          <w:szCs w:val="18"/>
        </w:rPr>
        <w:t>Окончен "___" ____________ 20__г.</w:t>
      </w:r>
    </w:p>
    <w:p w:rsidR="0010270C" w:rsidRDefault="0010270C" w:rsidP="00C12F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6C8E">
        <w:rPr>
          <w:rFonts w:ascii="Times New Roman" w:hAnsi="Times New Roman" w:cs="Times New Roman"/>
          <w:sz w:val="18"/>
          <w:szCs w:val="18"/>
        </w:rPr>
        <w:t>На "___" листах.</w:t>
      </w:r>
    </w:p>
    <w:p w:rsidR="0010270C" w:rsidRPr="00296C8E" w:rsidRDefault="0010270C" w:rsidP="00C12F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1838"/>
        <w:gridCol w:w="1696"/>
        <w:gridCol w:w="2415"/>
        <w:gridCol w:w="3397"/>
        <w:gridCol w:w="1281"/>
        <w:gridCol w:w="2268"/>
        <w:gridCol w:w="1843"/>
      </w:tblGrid>
      <w:tr w:rsidR="0010270C" w:rsidRPr="006F635A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6F635A" w:rsidRDefault="0010270C" w:rsidP="006A2158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</w:rPr>
            </w:pPr>
            <w:r w:rsidRPr="00296C8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6F635A">
              <w:rPr>
                <w:rFonts w:ascii="Times New Roman" w:hAnsi="Times New Roman" w:cs="Times New Roman"/>
              </w:rPr>
              <w:t>№ п/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6F635A" w:rsidRDefault="0010270C" w:rsidP="006A2158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</w:rPr>
            </w:pPr>
            <w:r w:rsidRPr="006F635A">
              <w:rPr>
                <w:rFonts w:ascii="Times New Roman" w:hAnsi="Times New Roman" w:cs="Times New Roman"/>
              </w:rPr>
              <w:t>Регистрационный номер уведомления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6F635A" w:rsidRDefault="0010270C" w:rsidP="006A2158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</w:rPr>
            </w:pPr>
            <w:r w:rsidRPr="006F635A">
              <w:rPr>
                <w:rFonts w:ascii="Times New Roman" w:hAnsi="Times New Roman" w:cs="Times New Roman"/>
              </w:rPr>
              <w:t>Дата регистрации уведомления</w:t>
            </w:r>
          </w:p>
        </w:tc>
        <w:tc>
          <w:tcPr>
            <w:tcW w:w="2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6F635A" w:rsidRDefault="0010270C" w:rsidP="006A2158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</w:rPr>
            </w:pPr>
            <w:r w:rsidRPr="006F635A">
              <w:rPr>
                <w:rFonts w:ascii="Times New Roman" w:hAnsi="Times New Roman" w:cs="Times New Roman"/>
              </w:rPr>
              <w:t>Фамилия, инициалы, должность представившего уведомление</w:t>
            </w:r>
          </w:p>
        </w:tc>
        <w:tc>
          <w:tcPr>
            <w:tcW w:w="3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Default="0010270C" w:rsidP="006A2158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</w:rPr>
            </w:pPr>
            <w:r w:rsidRPr="006F635A">
              <w:rPr>
                <w:rFonts w:ascii="Times New Roman" w:hAnsi="Times New Roman" w:cs="Times New Roman"/>
              </w:rPr>
              <w:t xml:space="preserve">Краткое </w:t>
            </w:r>
          </w:p>
          <w:p w:rsidR="0010270C" w:rsidRPr="006F635A" w:rsidRDefault="0010270C" w:rsidP="006A2158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</w:rPr>
            </w:pPr>
            <w:r w:rsidRPr="006F635A">
              <w:rPr>
                <w:rFonts w:ascii="Times New Roman" w:hAnsi="Times New Roman" w:cs="Times New Roman"/>
              </w:rPr>
              <w:t>содержание уведомления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6F635A" w:rsidRDefault="0010270C" w:rsidP="006A2158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</w:rPr>
            </w:pPr>
            <w:r w:rsidRPr="006F635A">
              <w:rPr>
                <w:rFonts w:ascii="Times New Roman" w:hAnsi="Times New Roman" w:cs="Times New Roman"/>
              </w:rPr>
              <w:t>Количество листов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6F635A" w:rsidRDefault="0010270C" w:rsidP="006A2158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</w:rPr>
            </w:pPr>
            <w:r w:rsidRPr="006F635A">
              <w:rPr>
                <w:rFonts w:ascii="Times New Roman" w:hAnsi="Times New Roman" w:cs="Times New Roman"/>
              </w:rPr>
              <w:t>Фамилия, инициалы регистрирующего уведомление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6F635A" w:rsidRDefault="0010270C" w:rsidP="006A2158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</w:rPr>
            </w:pPr>
            <w:r w:rsidRPr="006F635A">
              <w:rPr>
                <w:rFonts w:ascii="Times New Roman" w:hAnsi="Times New Roman" w:cs="Times New Roman"/>
              </w:rPr>
              <w:t>Подпись регистрирующего уведомление</w:t>
            </w:r>
          </w:p>
        </w:tc>
      </w:tr>
      <w:tr w:rsidR="0010270C" w:rsidRPr="00296C8E"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296C8E" w:rsidRDefault="0010270C" w:rsidP="00C12FAE">
            <w:pPr>
              <w:spacing w:before="60" w:after="60"/>
              <w:ind w:left="60" w:right="6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96C8E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296C8E" w:rsidRDefault="0010270C" w:rsidP="00C12FAE">
            <w:pPr>
              <w:spacing w:before="60" w:after="60"/>
              <w:ind w:left="60" w:right="6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96C8E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296C8E" w:rsidRDefault="0010270C" w:rsidP="00C12FAE">
            <w:pPr>
              <w:spacing w:before="60" w:after="60"/>
              <w:ind w:left="60" w:right="6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96C8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296C8E" w:rsidRDefault="0010270C" w:rsidP="00C12FAE">
            <w:pPr>
              <w:spacing w:before="60" w:after="60"/>
              <w:ind w:left="60" w:right="6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96C8E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3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296C8E" w:rsidRDefault="0010270C" w:rsidP="00C12FAE">
            <w:pPr>
              <w:spacing w:before="60" w:after="60"/>
              <w:ind w:left="60" w:right="6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96C8E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2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296C8E" w:rsidRDefault="0010270C" w:rsidP="00C12FAE">
            <w:pPr>
              <w:spacing w:before="60" w:after="60"/>
              <w:ind w:left="60" w:right="6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96C8E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296C8E" w:rsidRDefault="0010270C" w:rsidP="00C12FAE">
            <w:pPr>
              <w:spacing w:before="60" w:after="60"/>
              <w:ind w:left="60" w:right="6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96C8E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296C8E" w:rsidRDefault="0010270C" w:rsidP="00C12FAE">
            <w:pPr>
              <w:spacing w:before="60" w:after="60"/>
              <w:ind w:left="60" w:right="6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96C8E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10270C" w:rsidRPr="009E71A0"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0270C" w:rsidRPr="009E71A0"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0270C" w:rsidRPr="009E71A0"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0270C" w:rsidRPr="009E71A0"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0270C" w:rsidRPr="009E71A0"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70C" w:rsidRPr="009E71A0" w:rsidRDefault="0010270C" w:rsidP="00C12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10270C" w:rsidRPr="0081153B" w:rsidRDefault="0010270C" w:rsidP="0081153B">
      <w:pPr>
        <w:spacing w:after="0" w:line="240" w:lineRule="auto"/>
        <w:rPr>
          <w:lang w:eastAsia="ru-RU"/>
        </w:rPr>
      </w:pPr>
    </w:p>
    <w:sectPr w:rsidR="0010270C" w:rsidRPr="0081153B" w:rsidSect="006A2158">
      <w:pgSz w:w="16838" w:h="11906" w:orient="landscape"/>
      <w:pgMar w:top="1134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70C" w:rsidRDefault="0010270C">
      <w:r>
        <w:separator/>
      </w:r>
    </w:p>
  </w:endnote>
  <w:endnote w:type="continuationSeparator" w:id="0">
    <w:p w:rsidR="0010270C" w:rsidRDefault="00102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70C" w:rsidRDefault="0010270C">
      <w:r>
        <w:separator/>
      </w:r>
    </w:p>
  </w:footnote>
  <w:footnote w:type="continuationSeparator" w:id="0">
    <w:p w:rsidR="0010270C" w:rsidRDefault="001027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0C" w:rsidRPr="008B4C54" w:rsidRDefault="0010270C" w:rsidP="00A7066D">
    <w:pPr>
      <w:pStyle w:val="Header"/>
      <w:framePr w:wrap="auto" w:vAnchor="text" w:hAnchor="margin" w:xAlign="center" w:y="1"/>
      <w:rPr>
        <w:rStyle w:val="PageNumber"/>
        <w:rFonts w:ascii="Times New Roman" w:hAnsi="Times New Roman" w:cs="Times New Roman"/>
        <w:sz w:val="26"/>
        <w:szCs w:val="26"/>
      </w:rPr>
    </w:pPr>
    <w:r w:rsidRPr="008B4C54">
      <w:rPr>
        <w:rStyle w:val="PageNumber"/>
        <w:rFonts w:ascii="Times New Roman" w:hAnsi="Times New Roman" w:cs="Times New Roman"/>
        <w:sz w:val="26"/>
        <w:szCs w:val="26"/>
      </w:rPr>
      <w:fldChar w:fldCharType="begin"/>
    </w:r>
    <w:r w:rsidRPr="008B4C54">
      <w:rPr>
        <w:rStyle w:val="PageNumber"/>
        <w:rFonts w:ascii="Times New Roman" w:hAnsi="Times New Roman" w:cs="Times New Roman"/>
        <w:sz w:val="26"/>
        <w:szCs w:val="26"/>
      </w:rPr>
      <w:instrText xml:space="preserve">PAGE  </w:instrText>
    </w:r>
    <w:r w:rsidRPr="008B4C54">
      <w:rPr>
        <w:rStyle w:val="PageNumber"/>
        <w:rFonts w:ascii="Times New Roman" w:hAnsi="Times New Roman" w:cs="Times New Roman"/>
        <w:sz w:val="26"/>
        <w:szCs w:val="26"/>
      </w:rPr>
      <w:fldChar w:fldCharType="separate"/>
    </w:r>
    <w:r>
      <w:rPr>
        <w:rStyle w:val="PageNumber"/>
        <w:rFonts w:ascii="Times New Roman" w:hAnsi="Times New Roman" w:cs="Times New Roman"/>
        <w:noProof/>
        <w:sz w:val="26"/>
        <w:szCs w:val="26"/>
      </w:rPr>
      <w:t>1</w:t>
    </w:r>
    <w:r w:rsidRPr="008B4C54">
      <w:rPr>
        <w:rStyle w:val="PageNumber"/>
        <w:rFonts w:ascii="Times New Roman" w:hAnsi="Times New Roman" w:cs="Times New Roman"/>
        <w:sz w:val="26"/>
        <w:szCs w:val="26"/>
      </w:rPr>
      <w:fldChar w:fldCharType="end"/>
    </w:r>
  </w:p>
  <w:p w:rsidR="0010270C" w:rsidRDefault="001027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2E96"/>
    <w:multiLevelType w:val="multilevel"/>
    <w:tmpl w:val="B34E5036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">
    <w:nsid w:val="043F1733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">
    <w:nsid w:val="158A142D"/>
    <w:multiLevelType w:val="multilevel"/>
    <w:tmpl w:val="08481D3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3">
    <w:nsid w:val="1CB0326F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">
    <w:nsid w:val="1F801BB1"/>
    <w:multiLevelType w:val="hybridMultilevel"/>
    <w:tmpl w:val="32BA743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18108E4"/>
    <w:multiLevelType w:val="multilevel"/>
    <w:tmpl w:val="08481D3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6">
    <w:nsid w:val="284D3C6C"/>
    <w:multiLevelType w:val="hybridMultilevel"/>
    <w:tmpl w:val="55B678B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9876778"/>
    <w:multiLevelType w:val="hybridMultilevel"/>
    <w:tmpl w:val="72E65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7E15E94"/>
    <w:multiLevelType w:val="hybridMultilevel"/>
    <w:tmpl w:val="40AC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733F7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>
    <w:nsid w:val="3CAF3D58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1">
    <w:nsid w:val="47A847D4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2">
    <w:nsid w:val="4A78142D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3">
    <w:nsid w:val="4C256A9C"/>
    <w:multiLevelType w:val="hybridMultilevel"/>
    <w:tmpl w:val="54883930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C5221D8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5">
    <w:nsid w:val="4CC97149"/>
    <w:multiLevelType w:val="multilevel"/>
    <w:tmpl w:val="958EF550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44"/>
        </w:tabs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12"/>
        </w:tabs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28"/>
        </w:tabs>
        <w:ind w:left="3528" w:hanging="1800"/>
      </w:pPr>
      <w:rPr>
        <w:rFonts w:hint="default"/>
      </w:rPr>
    </w:lvl>
  </w:abstractNum>
  <w:abstractNum w:abstractNumId="16">
    <w:nsid w:val="53C3228B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7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B30F9F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9">
    <w:nsid w:val="5E856C55"/>
    <w:multiLevelType w:val="multilevel"/>
    <w:tmpl w:val="958EF550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44"/>
        </w:tabs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12"/>
        </w:tabs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28"/>
        </w:tabs>
        <w:ind w:left="3528" w:hanging="1800"/>
      </w:pPr>
      <w:rPr>
        <w:rFonts w:hint="default"/>
      </w:rPr>
    </w:lvl>
  </w:abstractNum>
  <w:abstractNum w:abstractNumId="20">
    <w:nsid w:val="60EB6C0E"/>
    <w:multiLevelType w:val="hybridMultilevel"/>
    <w:tmpl w:val="39967A3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85728EA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2">
    <w:nsid w:val="69C61F2A"/>
    <w:multiLevelType w:val="multilevel"/>
    <w:tmpl w:val="96B64960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3">
    <w:nsid w:val="73060454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24">
    <w:nsid w:val="76392B32"/>
    <w:multiLevelType w:val="multilevel"/>
    <w:tmpl w:val="958EF550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44"/>
        </w:tabs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12"/>
        </w:tabs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28"/>
        </w:tabs>
        <w:ind w:left="3528" w:hanging="1800"/>
      </w:pPr>
      <w:rPr>
        <w:rFonts w:hint="default"/>
      </w:rPr>
    </w:lvl>
  </w:abstractNum>
  <w:abstractNum w:abstractNumId="25">
    <w:nsid w:val="76C6603A"/>
    <w:multiLevelType w:val="hybridMultilevel"/>
    <w:tmpl w:val="B6DE1A4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C146EA4"/>
    <w:multiLevelType w:val="hybridMultilevel"/>
    <w:tmpl w:val="9524EA6C"/>
    <w:lvl w:ilvl="0" w:tplc="A7CE1F9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F3E34A1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5"/>
  </w:num>
  <w:num w:numId="4">
    <w:abstractNumId w:val="12"/>
  </w:num>
  <w:num w:numId="5">
    <w:abstractNumId w:val="14"/>
  </w:num>
  <w:num w:numId="6">
    <w:abstractNumId w:val="20"/>
  </w:num>
  <w:num w:numId="7">
    <w:abstractNumId w:val="5"/>
  </w:num>
  <w:num w:numId="8">
    <w:abstractNumId w:val="11"/>
  </w:num>
  <w:num w:numId="9">
    <w:abstractNumId w:val="2"/>
  </w:num>
  <w:num w:numId="10">
    <w:abstractNumId w:val="26"/>
  </w:num>
  <w:num w:numId="11">
    <w:abstractNumId w:val="18"/>
  </w:num>
  <w:num w:numId="12">
    <w:abstractNumId w:val="21"/>
  </w:num>
  <w:num w:numId="13">
    <w:abstractNumId w:val="4"/>
  </w:num>
  <w:num w:numId="14">
    <w:abstractNumId w:val="6"/>
  </w:num>
  <w:num w:numId="15">
    <w:abstractNumId w:val="13"/>
  </w:num>
  <w:num w:numId="16">
    <w:abstractNumId w:val="1"/>
  </w:num>
  <w:num w:numId="17">
    <w:abstractNumId w:val="27"/>
  </w:num>
  <w:num w:numId="18">
    <w:abstractNumId w:val="23"/>
  </w:num>
  <w:num w:numId="19">
    <w:abstractNumId w:val="9"/>
  </w:num>
  <w:num w:numId="20">
    <w:abstractNumId w:val="8"/>
  </w:num>
  <w:num w:numId="21">
    <w:abstractNumId w:val="10"/>
  </w:num>
  <w:num w:numId="22">
    <w:abstractNumId w:val="16"/>
  </w:num>
  <w:num w:numId="23">
    <w:abstractNumId w:val="22"/>
  </w:num>
  <w:num w:numId="24">
    <w:abstractNumId w:val="17"/>
  </w:num>
  <w:num w:numId="25">
    <w:abstractNumId w:val="24"/>
  </w:num>
  <w:num w:numId="26">
    <w:abstractNumId w:val="15"/>
  </w:num>
  <w:num w:numId="27">
    <w:abstractNumId w:val="19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3BCF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48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0816"/>
    <w:rsid w:val="0005253C"/>
    <w:rsid w:val="00052790"/>
    <w:rsid w:val="00052812"/>
    <w:rsid w:val="00052DA3"/>
    <w:rsid w:val="00052E9F"/>
    <w:rsid w:val="000532F6"/>
    <w:rsid w:val="00053850"/>
    <w:rsid w:val="000538D7"/>
    <w:rsid w:val="00053C2D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4DAD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5F78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7AC"/>
    <w:rsid w:val="0007581B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AAC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08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362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44D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0C8D"/>
    <w:rsid w:val="00101006"/>
    <w:rsid w:val="00101079"/>
    <w:rsid w:val="0010123C"/>
    <w:rsid w:val="0010270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15F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4D8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365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5E8A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0CD5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4DE"/>
    <w:rsid w:val="00180581"/>
    <w:rsid w:val="00180618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6FA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63"/>
    <w:rsid w:val="001929BA"/>
    <w:rsid w:val="00192C74"/>
    <w:rsid w:val="00192D0D"/>
    <w:rsid w:val="001932E3"/>
    <w:rsid w:val="0019334B"/>
    <w:rsid w:val="001933D5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733"/>
    <w:rsid w:val="00196829"/>
    <w:rsid w:val="00196CAA"/>
    <w:rsid w:val="00197223"/>
    <w:rsid w:val="001972D1"/>
    <w:rsid w:val="0019736C"/>
    <w:rsid w:val="0019796C"/>
    <w:rsid w:val="001A0576"/>
    <w:rsid w:val="001A0859"/>
    <w:rsid w:val="001A0921"/>
    <w:rsid w:val="001A0C85"/>
    <w:rsid w:val="001A0D07"/>
    <w:rsid w:val="001A0EB2"/>
    <w:rsid w:val="001A1139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026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7AA"/>
    <w:rsid w:val="001C19A9"/>
    <w:rsid w:val="001C1CFB"/>
    <w:rsid w:val="001C2A09"/>
    <w:rsid w:val="001C2F40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27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2C65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B2C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9E3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0E1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2DA2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5B05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B7E"/>
    <w:rsid w:val="00296C4C"/>
    <w:rsid w:val="00296C8E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158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AD6"/>
    <w:rsid w:val="002A7D3B"/>
    <w:rsid w:val="002B012A"/>
    <w:rsid w:val="002B03AC"/>
    <w:rsid w:val="002B0628"/>
    <w:rsid w:val="002B0986"/>
    <w:rsid w:val="002B0A2D"/>
    <w:rsid w:val="002B0A44"/>
    <w:rsid w:val="002B0F31"/>
    <w:rsid w:val="002B16BB"/>
    <w:rsid w:val="002B17E3"/>
    <w:rsid w:val="002B1823"/>
    <w:rsid w:val="002B1FE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094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CFD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88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41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3054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046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14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9D3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4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57F6B"/>
    <w:rsid w:val="00360276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3DC6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1F3F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2D62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60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4F60"/>
    <w:rsid w:val="003B515F"/>
    <w:rsid w:val="003B5650"/>
    <w:rsid w:val="003B58A2"/>
    <w:rsid w:val="003B58B0"/>
    <w:rsid w:val="003B5EF7"/>
    <w:rsid w:val="003B6131"/>
    <w:rsid w:val="003B6518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B7AA8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C7EAA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4D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A10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CBD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7C3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3D6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319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359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392"/>
    <w:rsid w:val="00436908"/>
    <w:rsid w:val="0043692F"/>
    <w:rsid w:val="00436C46"/>
    <w:rsid w:val="004370C0"/>
    <w:rsid w:val="0043773B"/>
    <w:rsid w:val="004378BE"/>
    <w:rsid w:val="004378EC"/>
    <w:rsid w:val="00437AAE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D69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4F7"/>
    <w:rsid w:val="00473BD9"/>
    <w:rsid w:val="00473E6D"/>
    <w:rsid w:val="00473F70"/>
    <w:rsid w:val="004740E2"/>
    <w:rsid w:val="0047421B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6CB6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0537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515"/>
    <w:rsid w:val="004B77C5"/>
    <w:rsid w:val="004B784A"/>
    <w:rsid w:val="004B78C6"/>
    <w:rsid w:val="004B78DF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1EFF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AB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5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1FA4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973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80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221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ABA"/>
    <w:rsid w:val="00553D57"/>
    <w:rsid w:val="00553DEE"/>
    <w:rsid w:val="00554AFF"/>
    <w:rsid w:val="0055535D"/>
    <w:rsid w:val="005555EA"/>
    <w:rsid w:val="00555725"/>
    <w:rsid w:val="00556098"/>
    <w:rsid w:val="005563E1"/>
    <w:rsid w:val="005564E4"/>
    <w:rsid w:val="005564FC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3FD3"/>
    <w:rsid w:val="0056456D"/>
    <w:rsid w:val="00564DAE"/>
    <w:rsid w:val="00564F40"/>
    <w:rsid w:val="00564F47"/>
    <w:rsid w:val="0056514D"/>
    <w:rsid w:val="0056527E"/>
    <w:rsid w:val="00565B2E"/>
    <w:rsid w:val="00565D43"/>
    <w:rsid w:val="005660C0"/>
    <w:rsid w:val="0056669B"/>
    <w:rsid w:val="005667A7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9F7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52F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3A5"/>
    <w:rsid w:val="005954EB"/>
    <w:rsid w:val="00595CB6"/>
    <w:rsid w:val="005960F0"/>
    <w:rsid w:val="00596711"/>
    <w:rsid w:val="005967AC"/>
    <w:rsid w:val="00596B20"/>
    <w:rsid w:val="00596B6A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2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AA6"/>
    <w:rsid w:val="005A7D2E"/>
    <w:rsid w:val="005A7D99"/>
    <w:rsid w:val="005B0602"/>
    <w:rsid w:val="005B0A4F"/>
    <w:rsid w:val="005B0EFC"/>
    <w:rsid w:val="005B169A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09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96B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6C98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4BDB"/>
    <w:rsid w:val="005F5636"/>
    <w:rsid w:val="005F6321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1B34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3D87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5E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00E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4755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D87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AF0"/>
    <w:rsid w:val="00681C19"/>
    <w:rsid w:val="00681E6B"/>
    <w:rsid w:val="006821DE"/>
    <w:rsid w:val="006827B3"/>
    <w:rsid w:val="00682B4F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500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686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785"/>
    <w:rsid w:val="006C7A68"/>
    <w:rsid w:val="006C7B1C"/>
    <w:rsid w:val="006C7C53"/>
    <w:rsid w:val="006D0307"/>
    <w:rsid w:val="006D04E5"/>
    <w:rsid w:val="006D08B1"/>
    <w:rsid w:val="006D0B82"/>
    <w:rsid w:val="006D0DFB"/>
    <w:rsid w:val="006D110F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6F51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35A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1BA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115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B2"/>
    <w:rsid w:val="007309BE"/>
    <w:rsid w:val="007309DA"/>
    <w:rsid w:val="00730BFA"/>
    <w:rsid w:val="00731A9D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5FEC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793"/>
    <w:rsid w:val="00747AF9"/>
    <w:rsid w:val="00750158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0F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58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DCD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998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C2D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73B"/>
    <w:rsid w:val="007C59D5"/>
    <w:rsid w:val="007C65B0"/>
    <w:rsid w:val="007C670B"/>
    <w:rsid w:val="007C68B1"/>
    <w:rsid w:val="007C6EB7"/>
    <w:rsid w:val="007C7191"/>
    <w:rsid w:val="007C733F"/>
    <w:rsid w:val="007C76BA"/>
    <w:rsid w:val="007C7D33"/>
    <w:rsid w:val="007C7DD0"/>
    <w:rsid w:val="007C7E38"/>
    <w:rsid w:val="007D02F9"/>
    <w:rsid w:val="007D0435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B3C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4A8A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6E90"/>
    <w:rsid w:val="007E7407"/>
    <w:rsid w:val="007E74D9"/>
    <w:rsid w:val="007E7841"/>
    <w:rsid w:val="007E7892"/>
    <w:rsid w:val="007E78F4"/>
    <w:rsid w:val="007E7B9C"/>
    <w:rsid w:val="007E7C07"/>
    <w:rsid w:val="007E7CF6"/>
    <w:rsid w:val="007E7F18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916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6EE"/>
    <w:rsid w:val="00810B37"/>
    <w:rsid w:val="008110C7"/>
    <w:rsid w:val="008111C2"/>
    <w:rsid w:val="0081153B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47EE4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6CB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9F4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081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091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1"/>
    <w:rsid w:val="00886BC5"/>
    <w:rsid w:val="00887366"/>
    <w:rsid w:val="008873D2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894"/>
    <w:rsid w:val="00891D77"/>
    <w:rsid w:val="00891F49"/>
    <w:rsid w:val="008926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54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6B82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BE5"/>
    <w:rsid w:val="008C4D8A"/>
    <w:rsid w:val="008C4E0C"/>
    <w:rsid w:val="008C4F38"/>
    <w:rsid w:val="008C4FB2"/>
    <w:rsid w:val="008C51AB"/>
    <w:rsid w:val="008C59F7"/>
    <w:rsid w:val="008C5C6F"/>
    <w:rsid w:val="008C6215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42E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B92"/>
    <w:rsid w:val="008D5DF6"/>
    <w:rsid w:val="008D6975"/>
    <w:rsid w:val="008D6BFF"/>
    <w:rsid w:val="008D6C7E"/>
    <w:rsid w:val="008D7257"/>
    <w:rsid w:val="008D7D91"/>
    <w:rsid w:val="008E02C5"/>
    <w:rsid w:val="008E12F3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08B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4EEA"/>
    <w:rsid w:val="008F543F"/>
    <w:rsid w:val="008F564F"/>
    <w:rsid w:val="008F5652"/>
    <w:rsid w:val="008F578B"/>
    <w:rsid w:val="008F5B46"/>
    <w:rsid w:val="008F5FAF"/>
    <w:rsid w:val="008F6002"/>
    <w:rsid w:val="008F63BE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7E9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2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27F91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DA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716"/>
    <w:rsid w:val="009619F7"/>
    <w:rsid w:val="00961B23"/>
    <w:rsid w:val="00961BF8"/>
    <w:rsid w:val="00961E05"/>
    <w:rsid w:val="00961E58"/>
    <w:rsid w:val="009621F5"/>
    <w:rsid w:val="00962313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7EE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069"/>
    <w:rsid w:val="009733F2"/>
    <w:rsid w:val="00973594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99C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19C7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014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55B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5F6A"/>
    <w:rsid w:val="009C6372"/>
    <w:rsid w:val="009C67A3"/>
    <w:rsid w:val="009C6B8D"/>
    <w:rsid w:val="009C6F1B"/>
    <w:rsid w:val="009C765A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6F98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1A0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112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3A3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115"/>
    <w:rsid w:val="00A15482"/>
    <w:rsid w:val="00A15C7E"/>
    <w:rsid w:val="00A16710"/>
    <w:rsid w:val="00A16B9A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80E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518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3BCF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66D"/>
    <w:rsid w:val="00A70C48"/>
    <w:rsid w:val="00A70DAB"/>
    <w:rsid w:val="00A7101A"/>
    <w:rsid w:val="00A71A2E"/>
    <w:rsid w:val="00A71BA7"/>
    <w:rsid w:val="00A71BA8"/>
    <w:rsid w:val="00A7237F"/>
    <w:rsid w:val="00A72AB4"/>
    <w:rsid w:val="00A72C08"/>
    <w:rsid w:val="00A72F51"/>
    <w:rsid w:val="00A737DE"/>
    <w:rsid w:val="00A73FC3"/>
    <w:rsid w:val="00A7406C"/>
    <w:rsid w:val="00A7441D"/>
    <w:rsid w:val="00A74FD3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59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5EBB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68D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7AF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C7DAD"/>
    <w:rsid w:val="00AD0707"/>
    <w:rsid w:val="00AD0903"/>
    <w:rsid w:val="00AD0938"/>
    <w:rsid w:val="00AD0C45"/>
    <w:rsid w:val="00AD0D10"/>
    <w:rsid w:val="00AD1B23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C9F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921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6E14"/>
    <w:rsid w:val="00B17400"/>
    <w:rsid w:val="00B17783"/>
    <w:rsid w:val="00B201D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740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2FF9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1B3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3938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48BD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2CB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3E6D"/>
    <w:rsid w:val="00B94108"/>
    <w:rsid w:val="00B941D5"/>
    <w:rsid w:val="00B94F00"/>
    <w:rsid w:val="00B9504A"/>
    <w:rsid w:val="00B9547C"/>
    <w:rsid w:val="00B95602"/>
    <w:rsid w:val="00B9570E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2A9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057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6D39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0AE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2FAE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0F41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56"/>
    <w:rsid w:val="00C35D8F"/>
    <w:rsid w:val="00C35ECA"/>
    <w:rsid w:val="00C3609F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3C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AC7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349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B3B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4E3F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88A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12E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2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BE5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62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4CF7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0EFF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B26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16A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5D1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59E3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6"/>
    <w:rsid w:val="00DA623B"/>
    <w:rsid w:val="00DA65DA"/>
    <w:rsid w:val="00DA6917"/>
    <w:rsid w:val="00DA6FFD"/>
    <w:rsid w:val="00DB01C2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98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2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4C2F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A5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2A96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826"/>
    <w:rsid w:val="00E0593E"/>
    <w:rsid w:val="00E05C71"/>
    <w:rsid w:val="00E06225"/>
    <w:rsid w:val="00E063A9"/>
    <w:rsid w:val="00E07072"/>
    <w:rsid w:val="00E070C8"/>
    <w:rsid w:val="00E072AA"/>
    <w:rsid w:val="00E10609"/>
    <w:rsid w:val="00E11428"/>
    <w:rsid w:val="00E116BC"/>
    <w:rsid w:val="00E11A58"/>
    <w:rsid w:val="00E11C66"/>
    <w:rsid w:val="00E11E1B"/>
    <w:rsid w:val="00E11F9E"/>
    <w:rsid w:val="00E122B4"/>
    <w:rsid w:val="00E12420"/>
    <w:rsid w:val="00E124D9"/>
    <w:rsid w:val="00E12C88"/>
    <w:rsid w:val="00E12CF9"/>
    <w:rsid w:val="00E132E4"/>
    <w:rsid w:val="00E133D2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404"/>
    <w:rsid w:val="00E15662"/>
    <w:rsid w:val="00E156AD"/>
    <w:rsid w:val="00E15CCF"/>
    <w:rsid w:val="00E15D10"/>
    <w:rsid w:val="00E15D48"/>
    <w:rsid w:val="00E15DDB"/>
    <w:rsid w:val="00E15EB6"/>
    <w:rsid w:val="00E16105"/>
    <w:rsid w:val="00E162AF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2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DE5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0F80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6E4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17B"/>
    <w:rsid w:val="00E90678"/>
    <w:rsid w:val="00E90A47"/>
    <w:rsid w:val="00E90B3F"/>
    <w:rsid w:val="00E90DCB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6B47"/>
    <w:rsid w:val="00EB78A2"/>
    <w:rsid w:val="00EB79D8"/>
    <w:rsid w:val="00EC005E"/>
    <w:rsid w:val="00EC02D7"/>
    <w:rsid w:val="00EC0454"/>
    <w:rsid w:val="00EC100A"/>
    <w:rsid w:val="00EC1375"/>
    <w:rsid w:val="00EC1569"/>
    <w:rsid w:val="00EC195F"/>
    <w:rsid w:val="00EC1E62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AEA"/>
    <w:rsid w:val="00EC5E39"/>
    <w:rsid w:val="00EC6210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138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33E"/>
    <w:rsid w:val="00EE0AFB"/>
    <w:rsid w:val="00EE0BA0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508"/>
    <w:rsid w:val="00EE6C71"/>
    <w:rsid w:val="00EE6C74"/>
    <w:rsid w:val="00EE6CB4"/>
    <w:rsid w:val="00EE6D6C"/>
    <w:rsid w:val="00EE7225"/>
    <w:rsid w:val="00EE7689"/>
    <w:rsid w:val="00EE78A9"/>
    <w:rsid w:val="00EE7B25"/>
    <w:rsid w:val="00EE7C0C"/>
    <w:rsid w:val="00EF02CC"/>
    <w:rsid w:val="00EF088F"/>
    <w:rsid w:val="00EF0B75"/>
    <w:rsid w:val="00EF1A0A"/>
    <w:rsid w:val="00EF1B3A"/>
    <w:rsid w:val="00EF1DC4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B67"/>
    <w:rsid w:val="00EF3C6B"/>
    <w:rsid w:val="00EF3DA9"/>
    <w:rsid w:val="00EF458F"/>
    <w:rsid w:val="00EF45E0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027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8DE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93D"/>
    <w:rsid w:val="00F95D73"/>
    <w:rsid w:val="00F95F56"/>
    <w:rsid w:val="00F96008"/>
    <w:rsid w:val="00F96485"/>
    <w:rsid w:val="00F96880"/>
    <w:rsid w:val="00F96DFC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4AF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1A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4AA3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2EB9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B16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A7AD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A7AD6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NormalWeb">
    <w:name w:val="Normal (Web)"/>
    <w:basedOn w:val="Normal"/>
    <w:uiPriority w:val="99"/>
    <w:semiHidden/>
    <w:rsid w:val="00A5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5E6C98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5E6C98"/>
    <w:rPr>
      <w:rFonts w:ascii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99"/>
    <w:qFormat/>
    <w:rsid w:val="00D50EFF"/>
    <w:pPr>
      <w:ind w:left="720"/>
    </w:pPr>
  </w:style>
  <w:style w:type="paragraph" w:customStyle="1" w:styleId="Default">
    <w:name w:val="Default"/>
    <w:uiPriority w:val="99"/>
    <w:rsid w:val="0053022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FontStyle46">
    <w:name w:val="Font Style46"/>
    <w:uiPriority w:val="99"/>
    <w:rsid w:val="009C6B8D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36027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92649"/>
    <w:rPr>
      <w:lang w:eastAsia="en-US"/>
    </w:rPr>
  </w:style>
  <w:style w:type="character" w:styleId="PageNumber">
    <w:name w:val="page number"/>
    <w:basedOn w:val="DefaultParagraphFont"/>
    <w:uiPriority w:val="99"/>
    <w:rsid w:val="00360276"/>
  </w:style>
  <w:style w:type="paragraph" w:styleId="Footer">
    <w:name w:val="footer"/>
    <w:basedOn w:val="Normal"/>
    <w:link w:val="FooterChar"/>
    <w:uiPriority w:val="99"/>
    <w:rsid w:val="008B4C5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87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72CB"/>
    <w:rPr>
      <w:rFonts w:ascii="Tahoma" w:hAnsi="Tahoma" w:cs="Tahoma"/>
      <w:sz w:val="16"/>
      <w:szCs w:val="16"/>
      <w:lang w:eastAsia="en-US"/>
    </w:rPr>
  </w:style>
  <w:style w:type="character" w:customStyle="1" w:styleId="a">
    <w:name w:val="Гипертекстовая ссылка"/>
    <w:basedOn w:val="DefaultParagraphFont"/>
    <w:uiPriority w:val="99"/>
    <w:rsid w:val="002A7AD6"/>
    <w:rPr>
      <w:color w:val="auto"/>
    </w:rPr>
  </w:style>
  <w:style w:type="paragraph" w:customStyle="1" w:styleId="a0">
    <w:name w:val="Комментарий"/>
    <w:basedOn w:val="Normal"/>
    <w:next w:val="Normal"/>
    <w:uiPriority w:val="99"/>
    <w:rsid w:val="002A7AD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lang w:eastAsia="ru-RU"/>
    </w:rPr>
  </w:style>
  <w:style w:type="paragraph" w:customStyle="1" w:styleId="a1">
    <w:name w:val="Информация о версии"/>
    <w:basedOn w:val="a0"/>
    <w:next w:val="Normal"/>
    <w:uiPriority w:val="99"/>
    <w:rsid w:val="002A7AD6"/>
    <w:rPr>
      <w:i/>
      <w:iCs/>
    </w:rPr>
  </w:style>
  <w:style w:type="paragraph" w:customStyle="1" w:styleId="a2">
    <w:name w:val="Информация об изменениях"/>
    <w:basedOn w:val="Normal"/>
    <w:next w:val="Normal"/>
    <w:uiPriority w:val="99"/>
    <w:rsid w:val="002A7AD6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3">
    <w:name w:val="Подзаголовок для информации об изменениях"/>
    <w:basedOn w:val="Normal"/>
    <w:next w:val="Normal"/>
    <w:uiPriority w:val="99"/>
    <w:rsid w:val="002A7A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table" w:styleId="TableGrid">
    <w:name w:val="Table Grid"/>
    <w:basedOn w:val="TableNormal"/>
    <w:uiPriority w:val="99"/>
    <w:locked/>
    <w:rsid w:val="00884091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EF088F"/>
    <w:rPr>
      <w:b/>
      <w:bCs/>
      <w:color w:val="26282F"/>
    </w:rPr>
  </w:style>
  <w:style w:type="paragraph" w:customStyle="1" w:styleId="a5">
    <w:name w:val="Таблицы (моноширинный)"/>
    <w:basedOn w:val="Normal"/>
    <w:next w:val="Normal"/>
    <w:uiPriority w:val="99"/>
    <w:rsid w:val="00EF08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Основной текст_"/>
    <w:basedOn w:val="DefaultParagraphFont"/>
    <w:link w:val="1"/>
    <w:uiPriority w:val="99"/>
    <w:locked/>
    <w:rsid w:val="003B4F60"/>
    <w:rPr>
      <w:rFonts w:ascii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Normal"/>
    <w:link w:val="a6"/>
    <w:uiPriority w:val="99"/>
    <w:rsid w:val="003B4F6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Hyperlink">
    <w:name w:val="Hyperlink"/>
    <w:basedOn w:val="DefaultParagraphFont"/>
    <w:uiPriority w:val="99"/>
    <w:semiHidden/>
    <w:rsid w:val="003B4F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26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64203/8888" TargetMode="External"/><Relationship Id="rId13" Type="http://schemas.openxmlformats.org/officeDocument/2006/relationships/hyperlink" Target="https://internet.garant.ru/document/redirect/55742430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64203/8888" TargetMode="External"/><Relationship Id="rId12" Type="http://schemas.openxmlformats.org/officeDocument/2006/relationships/hyperlink" Target="https://internet.garant.ru/document/redirect/12125268/100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2164203/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document/redirect/12164203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64203/8888" TargetMode="External"/><Relationship Id="rId14" Type="http://schemas.openxmlformats.org/officeDocument/2006/relationships/hyperlink" Target="https://internet.garant.ru/document/redirect/12125268/1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3557</Words>
  <Characters>20279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Антикоррупционные стандарты </dc:title>
  <dc:subject/>
  <dc:creator>user</dc:creator>
  <cp:keywords/>
  <dc:description/>
  <cp:lastModifiedBy>userz</cp:lastModifiedBy>
  <cp:revision>4</cp:revision>
  <cp:lastPrinted>2025-04-23T09:02:00Z</cp:lastPrinted>
  <dcterms:created xsi:type="dcterms:W3CDTF">2025-05-28T07:48:00Z</dcterms:created>
  <dcterms:modified xsi:type="dcterms:W3CDTF">2025-05-28T07:48:00Z</dcterms:modified>
</cp:coreProperties>
</file>